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FF2" w:rsidRPr="006E194F" w:rsidRDefault="00C67FF2" w:rsidP="0046714A">
      <w:pPr>
        <w:jc w:val="center"/>
        <w:rPr>
          <w:b/>
          <w:bCs/>
          <w:u w:val="single"/>
        </w:rPr>
      </w:pPr>
      <w:r w:rsidRPr="006E194F">
        <w:rPr>
          <w:b/>
          <w:bCs/>
          <w:u w:val="single"/>
        </w:rPr>
        <w:t>СВЕДЕНИЯ</w:t>
      </w:r>
    </w:p>
    <w:p w:rsidR="00C67FF2" w:rsidRPr="006E194F" w:rsidRDefault="00C67FF2" w:rsidP="0046714A">
      <w:pPr>
        <w:jc w:val="center"/>
        <w:rPr>
          <w:b/>
          <w:bCs/>
          <w:u w:val="single"/>
        </w:rPr>
      </w:pPr>
      <w:bookmarkStart w:id="0" w:name="_GoBack"/>
      <w:bookmarkEnd w:id="0"/>
      <w:r w:rsidRPr="006E194F">
        <w:rPr>
          <w:b/>
          <w:bCs/>
          <w:u w:val="single"/>
        </w:rPr>
        <w:t xml:space="preserve">о </w:t>
      </w:r>
      <w:r>
        <w:rPr>
          <w:b/>
          <w:bCs/>
          <w:u w:val="single"/>
        </w:rPr>
        <w:t>расположе</w:t>
      </w:r>
      <w:r w:rsidRPr="006E194F">
        <w:rPr>
          <w:b/>
          <w:bCs/>
          <w:u w:val="single"/>
        </w:rPr>
        <w:t xml:space="preserve">нии участковых счётных комиссий </w:t>
      </w:r>
    </w:p>
    <w:p w:rsidR="00C67FF2" w:rsidRPr="0055292E" w:rsidRDefault="00C67FF2" w:rsidP="0046714A">
      <w:pPr>
        <w:jc w:val="center"/>
        <w:rPr>
          <w:b/>
          <w:bCs/>
        </w:rPr>
      </w:pPr>
    </w:p>
    <w:tbl>
      <w:tblPr>
        <w:tblW w:w="15240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82"/>
        <w:gridCol w:w="2693"/>
        <w:gridCol w:w="992"/>
        <w:gridCol w:w="11073"/>
      </w:tblGrid>
      <w:tr w:rsidR="00C67FF2" w:rsidRPr="0055292E" w:rsidTr="004C7F75">
        <w:tc>
          <w:tcPr>
            <w:tcW w:w="482" w:type="dxa"/>
            <w:vAlign w:val="center"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№ п\п</w:t>
            </w:r>
          </w:p>
        </w:tc>
        <w:tc>
          <w:tcPr>
            <w:tcW w:w="2693" w:type="dxa"/>
            <w:vAlign w:val="center"/>
          </w:tcPr>
          <w:p w:rsidR="00C67FF2" w:rsidRPr="00695281" w:rsidRDefault="00C67FF2" w:rsidP="00695281">
            <w:pPr>
              <w:ind w:left="-108"/>
              <w:jc w:val="center"/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Место расположения, адрес</w:t>
            </w: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Номер УИК</w:t>
            </w:r>
          </w:p>
        </w:tc>
        <w:tc>
          <w:tcPr>
            <w:tcW w:w="11073" w:type="dxa"/>
            <w:vAlign w:val="center"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Территория</w:t>
            </w:r>
          </w:p>
        </w:tc>
      </w:tr>
      <w:tr w:rsidR="00C67FF2" w:rsidRPr="0055292E" w:rsidTr="004C7F75">
        <w:trPr>
          <w:trHeight w:val="405"/>
        </w:trPr>
        <w:tc>
          <w:tcPr>
            <w:tcW w:w="482" w:type="dxa"/>
            <w:vMerge w:val="restart"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693" w:type="dxa"/>
            <w:vMerge w:val="restart"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Школа</w:t>
            </w: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 № 5, Серафимовича 67</w:t>
            </w: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4301</w:t>
            </w:r>
          </w:p>
        </w:tc>
        <w:tc>
          <w:tcPr>
            <w:tcW w:w="11073" w:type="dxa"/>
          </w:tcPr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333 СТРЕЛКОВОЙ ДИВИЗИИ, Дома №№ 48,50,52,63,65,67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БАЗАРОВА, Дома №№ 6,6/А,7,7/А,8,10,12,13,14,15,15/А,17,27,27/А,29,31,31/А,33,35,37,39,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39/А,41,43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ДАВЫДОВА, Дома №№ 21,23,29,31,32,33,34,35,36,37,39,40,40/А,41,42,43,44,45,46,47,48,54,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56,56/А,58,58/А,60,62,64,66,66/А,68,70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ЗЕЛЕНАЯ, Дома №№35,37,39,41,43,43/А,45,45/А,47,49,57,57/А,59,63,65,69,69/А,71,71/А,73,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75,77,79,81,85,87,89,91,93,95,97,99,101,103,105,109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КАМЫШИНСКАЯ, Дома №№ 55,61,62,62/А,62/Б,63,64,64/А,64/Б,64/Г,65,66,67,69,70,72,74,75,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76,77,78,79,80,81,82,84,86,88,90,92,94,96,98,100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КОСОЛАПОВА, Дома №№ 2,5,8,9,10,10/А,11,12,13,17,19,19/А,21,23,23/А,23/1,27,27/А,29,31,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33,35,37,39,41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КРАСНАЯ, Дома №№ 36,38,38/А,38/2,40,42,44,46,50,51,52,53,54,55,56,59,60,61,62,63,64,66,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66/А,68,69,70,71,71/А,72,74,75,76,77,78,78/А,79,80,82,83,84,85,85/А,86,87,88,89,90,92,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96,98,100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ЛАЗАРЕВА, Дома №№ 15,17,17/А,17/Б,17/В,17/Г,17/З,17/И,17/К,19,19/А,19/Б,21,47, 47/А,49,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49/А,51,51/А,53,55,57,57/Б,59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ПРОЛЕТАРСКАЯ, Дома №№ 68,70,70/В,70/1,70/2,72,73,79,79/А,79/Б,79/В,81,81/А, 82,83,84,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85/А,86,87,87/А,88,89/Б,90,91,92,93,95/А,97,103,105,111, 111/А,111/Б, 113,115,117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ПУШКИНА, Дома №№ 96,98,100,102,104,104/А,106,106/А,106/Б,106/В,108,110,112,112/А,112/Б,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112/В,112/Г,114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РЕВОЛЮЦИОННАЯ, Дома №№ 20,21,22,22/А,23,23/А,23/Б,23/В,24,25,25/В,26,27,28,29,29/А,30, 31,32,34/А,35,36,38,39,40,41,44,45,46,47,48,49,50,52,55,56,57,57/А,57/Б,58,58/А,60,61/А62,63,64,66,68,69,70,71,72,73,74,74/А,75,76,77, 78,79, 80,81,82,83,84,86,87,89,90,91,93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СЕРОВА, Дома №№ 36,43/А,45,46,48,54,55,56,58,60,61,62,63,65,66,66/А,67,68,69,70,72,74, 76,78,80</w:t>
            </w:r>
          </w:p>
          <w:p w:rsidR="00C67FF2" w:rsidRPr="00695281" w:rsidRDefault="00C67FF2" w:rsidP="004A509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СТАХАНОВСКАЯ, Дома №№ 51,53,55,57,59,61,62,63,65,66,67,68,69,70,71,73,74,75</w:t>
            </w:r>
          </w:p>
          <w:p w:rsidR="00C67FF2" w:rsidRPr="00695281" w:rsidRDefault="00C67FF2" w:rsidP="005E0000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ПЕРЕУЛОК ВОЛГОГРАДСКИЙ, ЦИМЛЯНСКАЯ, ЧАПАЕВА, ЧЕХОВА - Все дома</w:t>
            </w:r>
          </w:p>
        </w:tc>
      </w:tr>
      <w:tr w:rsidR="00C67FF2" w:rsidRPr="0055292E" w:rsidTr="004C7F75">
        <w:trPr>
          <w:trHeight w:val="28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4341</w:t>
            </w:r>
          </w:p>
        </w:tc>
        <w:tc>
          <w:tcPr>
            <w:tcW w:w="11073" w:type="dxa"/>
          </w:tcPr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ВНИАЛМИ, КОММУНАЛЬНАЯ - Все дома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ВОЛГОГРАДСКАЯ, Дома №№ 16,18,22,24,26,33,37,37/А,37/Б,43,47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ГАГАРИНА, Дома №№ 137,137/А,139,141,143,147,149,157</w:t>
            </w:r>
          </w:p>
          <w:p w:rsidR="00C67FF2" w:rsidRPr="00695281" w:rsidRDefault="00C67FF2" w:rsidP="005E0000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ИРКУТСКАЯ, Дома №№ 16,18,20,21,22,23,24,24/А,25,26,26/А,27,28,29,30,31,32, 32/А,32/Б, 33,33/А,34,36,38</w:t>
            </w:r>
          </w:p>
        </w:tc>
      </w:tr>
      <w:tr w:rsidR="00C67FF2" w:rsidRPr="0055292E" w:rsidTr="004C7F75">
        <w:trPr>
          <w:trHeight w:val="416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4342</w:t>
            </w:r>
          </w:p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БАЗАРОВА, Дома №№ 51,53,55,57,59,61,61/1,63,65,65/А,65/2,67,69,71,75,77,79,81,83,85,87, 89,91,93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БРЯНСКАЯ,КУТУЗОВА,ЛЕСОЗАЩИТНАЯ,МИЧУРИНА,НАХИМОВА,СЕДОВА,СУВОРОВА,ТОЛСТОГО,ШЕВЧЕНКО - Все дома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ГАГАРИНА, Дома №№ 69,71,78,80,82,84,85,86,86/А,86/Б,86/В,87,88,89,90,91,92,93,94,95,96, 97,98,99,100,101,102,103,105,105/А,106,108,109,110,111,112,113,114,115,116,117,118,119,120,121,122,123,124,125,126,127,128,129,130,131,132,133,134,135,135/1,135/2,136,136/3,138,140,142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ДАВЫДОВА, Дома №№ 49,51,53,55,57,59,61,61/А,63,65,67,67/А,69,71,73,74,75,76,76/А,77,79, 80,81,82,83,84,84/2,85,85/А,86,87,88,88/А,90,91,92,93,94,95,97,99,100,101,102,103,104, 106,107,108,109,110,111,112,113,114,115,116,117,118,119,121,122,123,124,125,126,128,130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ЗЕЛЕНАЯ, Дома №№ 84,88,90,92,94,96,96/А,98,100,102,104,106,108,110,112,114,116,118,120, 122,124,126,128,130,132,134,136,138,140,142,142/А,144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КОСОЛАПОВА, Дома №№ 14,18,20,22,24,26,43,45,47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РАДИЩЕВА, Дома №№ 25,30,32,33,33/А,34,35,36,39,40,42,43,44,45,46,47,48,50,51,54,56,58, 61,63,65,67,69,70,71,72,73,74,75,76,77,78,79,80,81,82,83,84, 85,86,87,88,90,93,94,95,96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СЕРАФИМОВИЧА, Дома №№ 30,31,32,46,48,49,50,51,52,55,56,58,60,64,72,74,75,76,77,79,83, 85,87,91,93</w:t>
            </w:r>
          </w:p>
          <w:p w:rsidR="00C67FF2" w:rsidRPr="00695281" w:rsidRDefault="00C67FF2" w:rsidP="005E0000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СЕРОВА, Дома, начиная с № 82</w:t>
            </w:r>
          </w:p>
          <w:p w:rsidR="00C67FF2" w:rsidRPr="00695281" w:rsidRDefault="00C67FF2" w:rsidP="005E0000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СТАХАНОВСКАЯ, Дома №№ 95,97,99,101,102,103,104,106,108,110,112</w:t>
            </w:r>
          </w:p>
        </w:tc>
      </w:tr>
      <w:tr w:rsidR="00C67FF2" w:rsidRPr="0055292E" w:rsidTr="004C7F75">
        <w:trPr>
          <w:trHeight w:val="300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ДДК «Дружба»</w:t>
            </w:r>
          </w:p>
          <w:p w:rsidR="00C67FF2" w:rsidRPr="00695281" w:rsidRDefault="00C67FF2" w:rsidP="00992C33">
            <w:pPr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Пролетарская,24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4302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7-Й МКР-Н, Дома №№ 15,16,17/17А,18,19/20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8-Й МКР-Н, Дома №№ 7,8,9,10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ГОРОХОВСКАЯ, Дома №№ 18/А,30,30/А,38,39,41,41/А,42,43,45,46,47,48,49/А,49/Б,51,51/А,53, 55,57,57/А,59,61,61/А,63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КАЛИНИНА, Дома №№ 51,53,56,58,59,61,62,63,63/А,64,65,66,67,67/А,68,70,74,74/А,76,76/А, 76/Б,78,80,82,84,84/Б,86,88,90,92,94,94/А,96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КОМСОМОЛЬСКАЯ, </w:t>
            </w:r>
            <w:r w:rsidRPr="00695281">
              <w:rPr>
                <w:rFonts w:eastAsia="MS Mincho"/>
              </w:rPr>
              <w:t>Дом</w:t>
            </w:r>
            <w:r w:rsidRPr="00695281">
              <w:rPr>
                <w:rFonts w:eastAsia="MS Mincho"/>
                <w:lang w:val="en-US"/>
              </w:rPr>
              <w:t>a</w:t>
            </w:r>
            <w:r w:rsidRPr="00695281">
              <w:rPr>
                <w:rFonts w:eastAsia="MS Mincho"/>
              </w:rPr>
              <w:t xml:space="preserve"> №№ 49/А,51,53,53/А,57,59,59/А,59/Б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ЛАЗАРЕВА, Дома №№ 2/А,8,14,16,20,22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НАБЕРЕЖНАЯ, Дома №№ 3/А,5,52,54,56,58,60,60/А,62,64,68,70,70/А,70/Б,72,76,78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ОКТЯБРЬСКАЯ, Дома №№ 1,1/Б,7,11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ПУШКИНА, Дома №№ 1,3,5,9,53,54,55,56,57,59,61,63,64,65,65/А,66,67,67/А,67/Б,68,69,70, 71,73/А,74,75,75/А,75/Б,75/В,76,76/А,76/Б,77,77/Б,78,78/А,78/Б,79,79/А,81,81/А,81/Б,82,83,84,85,86,86/А,88,90,92,94,94/А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СОВЕТСКАЯ, Дома №№ 2,6,7,13,19,22</w:t>
            </w:r>
          </w:p>
          <w:p w:rsidR="00C67FF2" w:rsidRPr="00695281" w:rsidRDefault="00C67FF2" w:rsidP="005B59BD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ГРАЖДАНСКАЯ, РЕСПУБЛИКАНСКАЯ, СПАРТАКОВСКАЯ - Все дома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4303</w:t>
            </w:r>
          </w:p>
        </w:tc>
        <w:tc>
          <w:tcPr>
            <w:tcW w:w="11073" w:type="dxa"/>
          </w:tcPr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7-Й МКР-Н, Дома №№ 3/А,25,26,27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8-Й МКР-Н, Дом № 4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БАЗАРОВА, Дома №№ 18,20/А,22,26,28,30,32,36,38,40,42,48,50,52,52/А,54,56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ГОГОЛЯ, ПЛОЩАДЬ ПАВШИХ БОРЦОВ - Все дома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ЗЕЛЕНАЯ, Дома №№ 19,21,23,23/А,23/Б,25,29,29/А,29/Б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КАМЫШИНСКАЯ, Дома №№16/А,22,24,24/Б,25,26,27,28,29,30,30/А,30/Б,31,32,32/А,33,34,35,36, 37,38,38/А,38/Б,39,40,40/А,41,41/А,42,42/А,43,43/А,44,45,46,47,48,49,50,51,51/А,52,53, 54,56,57,57/Б,58,59,60,60/А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КОМСОМОЛЬСКАЯ, Дома №№ 34,38,38/А,40,42,46,48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КРАСНАЯ, Дома №№ 13,22,23,24,25,26,27,29,29/А,30,32,33,35,37,37/Б,37/В,37/1,41,43,43/Б, 45,45/А,47,49,49/А</w:t>
            </w:r>
          </w:p>
          <w:p w:rsidR="00C67FF2" w:rsidRPr="00695281" w:rsidRDefault="00C67FF2" w:rsidP="005B59BD">
            <w:pPr>
              <w:pStyle w:val="PlainText"/>
              <w:rPr>
                <w:color w:val="FF0000"/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ЛАЗАРЕВА, Дома №№ 27,28,29,30,32,33,35,37,38/Б,42,42/А,42/Б,43,43/Б,44,45/А, 48,50,52, 58,60,62,64,66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ОКТЯБРЬСКАЯ, Дома №№ 25,40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ПРОЛЕТАРСКАЯ, Дома №№ 28,29,30,30/Б,31,32,33,40,42,44,44/Б,45,45/А,45/В,46,48,49,50, 50/А,50/Б,51,52,53,54,54/А,56,56/А,58,59,61,61/А,62,64,65,66,67, 69/Б,71,71/А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РЕВОЛЮЦИОННАЯ, Дома №№2,3,4,4/А,5,6,6/А,6/Б,6/В,7,8,9,11,12,14,14/А,14/Б,15,16,16/А,17, 17/17а,18,19,19/А</w:t>
            </w:r>
          </w:p>
          <w:p w:rsidR="00C67FF2" w:rsidRPr="00695281" w:rsidRDefault="00C67FF2" w:rsidP="005B59BD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СОВЕТСКАЯ, Дома №№ 30,33,35,41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4304</w:t>
            </w:r>
          </w:p>
        </w:tc>
        <w:tc>
          <w:tcPr>
            <w:tcW w:w="11073" w:type="dxa"/>
          </w:tcPr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МИЛЛИОННАЯ, 1-Я КИРПИЧНАЯ, КУЗНЕЧНАЯ, МАЛО-КУЗНЕЧНАЯ,МАЛО-САРАТОВСКАЯ, РАБОЧАЯ, </w:t>
            </w:r>
            <w:r>
              <w:t>2-Я РАБОЧАЯ,</w:t>
            </w:r>
            <w:r w:rsidRPr="00695281">
              <w:rPr>
                <w:sz w:val="22"/>
                <w:szCs w:val="22"/>
              </w:rPr>
              <w:t xml:space="preserve"> ПЕРЕУЛОК СБОРНЫЙ - Все дома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ГАГАРИНА, Дома №№ 7,8,8/1,9,10,11,12,16,16/А,19,20,21,22,23,26,27,29,30,31,32,33,34, 38,40,42       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ЗЕЛЕНАЯ, Дома №№ 7,9,26,28,28/Б,32,34,36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КОЛЕСНАЯ, Дома №№ 58,60,61,62,63,64,65,66,67,68,68/А,73 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ОКТЯБРЬСКАЯ, Дома №№ 66,70,72</w:t>
            </w:r>
          </w:p>
          <w:p w:rsidR="00C67FF2" w:rsidRPr="00695281" w:rsidRDefault="00C67FF2" w:rsidP="005B59BD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СОВЕТСКАЯ, Дома №№ 44,46,47,48,49,50,51,52,53,54,54/Б,55,55/А,56,57,58,60,62,64,65,66, 68,69,69/А,70,71,72,73,74,75,76,78,79,80,81,83,84,85,87,89, 91,93,95,97,99,101,103,105</w:t>
            </w:r>
          </w:p>
          <w:p w:rsidR="00C67FF2" w:rsidRPr="00695281" w:rsidRDefault="00C67FF2" w:rsidP="005B59BD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ТОКАРНАЯ, Дома №№  55,57,61,68,70,72,72/А,74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4305</w:t>
            </w:r>
          </w:p>
        </w:tc>
        <w:tc>
          <w:tcPr>
            <w:tcW w:w="11073" w:type="dxa"/>
          </w:tcPr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БАЗАРОВА, Дома №№ 60,62,64,66,68,72,72/А,72/Б,74,78,80,82,84,88,90,92/А,96,98,100,104, 106,108,110,112,114,114/А,116,118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ГАГАРИНА, Дома №№ 37,39,41,45,46,47,47/А,48,49,50,51,53,53/А,54,56,57,58,59,60,61,62, 63/А,66,68,70,72,74,74/А,74/1,75,76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ЗЕЛЕНАЯ, Дома №№ 13,15,17,42,44,46,48,50,52,54,56,58,62,64,66,68,70,74,76,80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КОЛЕСНАЯ, Дома №№ 3,4,5,6,7,8,9,10,12,14,15,17,19,20,21,22,23,24,25,26,27,28,29/А,30,31 32,33,34,34/А,35,37,37/А,39,40,41,42,43,44,45,46,47,48,49,50,51,52,53,54,54/А,55,57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ЛАЗАРЕВА, Дома №№ 61,63,65,67,69,70,71,71/А,72,72/А,73,74,75,76,77,79,81,82,83,84,85,86 87,88,89,90,91,92,93,94,95,96,97,99,100,101,102,103,103/1,104,105,106,107,108,109,111, 113,114,115,117,118,119,119/А,120,121,122,123,124,125,126,127,127/А,128,129,130,131,132133,134,135,136,138,140,144,146,148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МАРТЕМЬЯНОВА, МУЛИНА - Все дома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РАДИЩЕВА, Дома №№ 6,7,21,22,24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СЕРАФИМОВИЧА, Дома №№ 6,8,13,14,17,22</w:t>
            </w:r>
          </w:p>
          <w:p w:rsidR="00C67FF2" w:rsidRPr="00695281" w:rsidRDefault="00C67FF2" w:rsidP="00A60DA1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ТОКАРНАЯ, Дома №№ 3,4,5,5-7,6,8,9,10,11,12,14,16,17,19,20,21,22,23,25,26,27,28,29,30,31 32,33,35,36,37,38,39,40,41,42,43,44,45,46,47,48,49,50,51,52,54,56,58,60,62,64,66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4337</w:t>
            </w:r>
          </w:p>
        </w:tc>
        <w:tc>
          <w:tcPr>
            <w:tcW w:w="11073" w:type="dxa"/>
          </w:tcPr>
          <w:p w:rsidR="00C67FF2" w:rsidRPr="00695281" w:rsidRDefault="00C67FF2" w:rsidP="00A60DA1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ЮЖНЫЙ ГОРОДОК - Все дома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4338</w:t>
            </w:r>
          </w:p>
        </w:tc>
        <w:tc>
          <w:tcPr>
            <w:tcW w:w="11073" w:type="dxa"/>
          </w:tcPr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ВОЛЖСКАЯ, ОСИПЕНКО, ОСТРОВСКОГО, ПЕРЕУЛОК ПАРКОВЫЙ,ПИОНЕРСКАЯ, ЧКАЛОВА - Все дома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ГОРОХОВСКАЯ, Дома с №№ 50,50/А,52/А,56,58,60,62,64,64/А,65,66,67,67/Б,68,69,70,71,71/А 72,73,74,75,76,77,78,79,79/А,80,81,82,83,84,85,86,87,88,89,90,90/А,91,92,93,95,97,99, 101,103,103/А,105,107,109,109/А,111,113,115,117,119,121,123,125,129,131,133,133/А,133/В135,135/А,135/1,135/2,137,137/А,139,139/А,141,141/А,141/Б,145,147,147/А,147/Б,147/В,149151,151/А,155,155/А,157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ДАВЫДОВА, Дома №№ 11,12,14,16,18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КАЛИНИНА, Дома №№ 101,103,107,109  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ЛАЗАРЕВА, Дома №№ 1,1/А,1А/1,3,5,9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НАБЕРЕЖНАЯ, Дома №№ 9,9/А,9/Д,9/1,11/А,11/Б,11/Д,13/А,15,17,19,21,23,25,27,84,86,88,90 92,94,96,98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СЕРОВА, Дома №№ 19,20,22,23,24,25,26,28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СТАХАНОВСКАЯ, Дома №№ 8,10,20,22,25,26</w:t>
            </w:r>
          </w:p>
          <w:p w:rsidR="00C67FF2" w:rsidRPr="00695281" w:rsidRDefault="00C67FF2" w:rsidP="00A60DA1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ЧЕРНЫШЕВСКОГО, Дома №№ 1,2,3,4,6,7,8,9,10,11,12,14,15/А,16,17,18,18/А,19,20,21,22,23,24 25,26,27,28,30,31,32,33,34,35,36,37,38,39,40,41,42,43,44</w:t>
            </w:r>
          </w:p>
        </w:tc>
      </w:tr>
      <w:tr w:rsidR="00C67FF2" w:rsidRPr="0055292E" w:rsidTr="004C7F75">
        <w:trPr>
          <w:trHeight w:val="328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4339</w:t>
            </w:r>
          </w:p>
        </w:tc>
        <w:tc>
          <w:tcPr>
            <w:tcW w:w="11073" w:type="dxa"/>
          </w:tcPr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АНГАРСКАЯ,БУДЕННОГО,ВОЛГО-ДОН,ВОРОНЕЖСКАЯ,КАСПИЙСКАЯ,КОЛХОЗНАЯ,КУРСКАЯ,ПЕРЕУЛОК ВЫГОННЫЙ,ПЕРЕУЛОК ГОРОХОВСКИЙ,РИЖСКАЯ,СВИРИДОВА,ЭЛЬТОНСКАЯ,ЮЖНАЯ,ПЕРЕУЛОК ЮЖНЫЙ - Все дома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ГОРОХОВСКАЯ, Дома №№ 94,96,98,100,102,104,106,108,110,112,112/А,114,116,118,120,122,124 126,128,130,132,134,134/А,136,138,140,144,146,148,150,152,154,156,158,160,162,164,166,168,170,172,174,176,178,190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ДАВЫДОВА, Дома №№ 19,20,22,24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КАЛИНИНА, Дома №№ 71,73,75,77,79,81,98,98А,99,100,100/А,100/Б,102,104,104/Б,106,108,110 111,111/А,112,113,114/А,122,140,142,144,146,148,150,152, 154, 156,158,160,162,164,168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ПУШКИНА, Дома №№ 87,89,89/А,89/Б,91,93,93/А,95,97,99,101,103,105,</w:t>
            </w:r>
            <w:r w:rsidRPr="00695281">
              <w:rPr>
                <w:rFonts w:eastAsia="MS Mincho"/>
              </w:rPr>
              <w:t>107,109,111,113,115,116, 117,118,119,120,121,122,123,124,125,126,127,128,128/А,129, 130,131,132,134,136,138,140,142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СЕРОВА, Дома №№ 31,32,33,34,47</w:t>
            </w:r>
          </w:p>
          <w:p w:rsidR="00C67FF2" w:rsidRPr="00695281" w:rsidRDefault="00C67FF2" w:rsidP="00A60DA1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СТАХАНОВСКАЯ, Дома №№ 31,33,38,40,43,43/А,43/Б,45,46</w:t>
            </w:r>
          </w:p>
          <w:p w:rsidR="00C67FF2" w:rsidRPr="00695281" w:rsidRDefault="00C67FF2" w:rsidP="001A6192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ЧЕРНЫШЕВСКОГО, Дома №№ 45,46,47,48,49,51,53,53/А,55,57,59,61</w:t>
            </w:r>
          </w:p>
        </w:tc>
      </w:tr>
      <w:tr w:rsidR="00C67FF2" w:rsidRPr="0055292E" w:rsidTr="004C7F75">
        <w:trPr>
          <w:trHeight w:val="344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4340</w:t>
            </w:r>
          </w:p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1A6192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333 СТРЕЛКОВОЙ ДИВИЗИИ, Дома №№ 16,32,34,37,39,41,43,45,47,49,51,53,55,57</w:t>
            </w:r>
          </w:p>
          <w:p w:rsidR="00C67FF2" w:rsidRPr="00695281" w:rsidRDefault="00C67FF2" w:rsidP="001A6192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АЛТАЙСКАЯ, АТКАРСКАЯ, БАЛАШОВСКАЯ,  БОРИСОГЛЕБСКАЯ, ЕЛШАНСКАЯ, МУРМАНСКАЯ, ПЕРЕУЛОК МУРМАНСКИЙ, РОСТОВСКАЯ, СЕВАСТОПОЛЬСКАЯ, СМОЛЕНСКАЯ, ТАМБОВСКАЯ, УРЮПИНСКАЯ - Все дома</w:t>
            </w:r>
          </w:p>
          <w:p w:rsidR="00C67FF2" w:rsidRPr="00695281" w:rsidRDefault="00C67FF2" w:rsidP="001A6192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ВОЛГОГРАДСКАЯ,Дома №№1/3,2,4,5,6,7,8,9,11,12,13,14,15,17,19,19/А,21,23,25,25/А,27,29,31</w:t>
            </w:r>
          </w:p>
          <w:p w:rsidR="00C67FF2" w:rsidRPr="00695281" w:rsidRDefault="00C67FF2" w:rsidP="001A6192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ГАГАРИНА, Дома №№ 151,153,155 </w:t>
            </w:r>
          </w:p>
          <w:p w:rsidR="00C67FF2" w:rsidRPr="00695281" w:rsidRDefault="00C67FF2" w:rsidP="001A6192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ИРКУТСКАЯ, Дома №№ 1,1/А,1/Б,2,2/А,2/Б,3,3/1,4,4/2,5,6,7,8,9,10/1,10/2,11,11/1,11/2,12, 12/1,12/2,13,14,14/2,15,15/1,15/2,17</w:t>
            </w:r>
          </w:p>
          <w:p w:rsidR="00C67FF2" w:rsidRPr="00695281" w:rsidRDefault="00C67FF2" w:rsidP="001A6192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ПРОЛЕТАРСКАЯ, Дома с №№ 96,102,104,106,108,110,112,114,116,118,126/А,126/Б,128,130,132, 134,134/А,136,138,142,144,147,148,149,150,151,152,153,154,155,156,157,159,161,163,165, 167,169,171,173,175,177,179,181,183,185,187,189,191,191/А,193,195,195/А,197,197/А,199, 199/А,201,201/А,203, 203/А,205,205/А,207,207/А,209,211,215,217,219,221</w:t>
            </w:r>
          </w:p>
        </w:tc>
      </w:tr>
      <w:tr w:rsidR="00C67FF2" w:rsidRPr="0055292E" w:rsidTr="004C7F75">
        <w:trPr>
          <w:trHeight w:val="360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Школа</w:t>
            </w: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 № 6,  ул.Металлургов,9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4306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БАЗАРОВА, Дома №№ 128,130,132,134,138,140,142,144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ЗАКИРПИЧНАЯ - Все дома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ЛАДОЖСКАЯ, Дома №№ 1,3,4,5,6,7,8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ЛУГОВАЯ, Дом № 8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МЕТАЛЛУРГОВ, Дома №№ 6,8/А,8/Б,10,10/А,10/Б,12,12/А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ПАРТИЗАНСКАЯ, Дома №№ 1,2,3,4,5,6,7,8,9,10,11,12,18,20,22,26,28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СВЕРДЛОВА, Дома №№ 2,3,4,5,6,7,8,9,10,12,13,13/А,14,16</w:t>
            </w:r>
          </w:p>
          <w:p w:rsidR="00C67FF2" w:rsidRPr="00695281" w:rsidRDefault="00C67FF2" w:rsidP="001A6192">
            <w:pPr>
              <w:pStyle w:val="1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СПОРТИВНАЯ, Дома №№ 1,3,5,7,9,11,13,13/А,15,17,17/А,21,23</w:t>
            </w:r>
          </w:p>
        </w:tc>
      </w:tr>
      <w:tr w:rsidR="00C67FF2" w:rsidRPr="0055292E" w:rsidTr="004C7F75">
        <w:trPr>
          <w:trHeight w:val="31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4307</w:t>
            </w:r>
          </w:p>
        </w:tc>
        <w:tc>
          <w:tcPr>
            <w:tcW w:w="11073" w:type="dxa"/>
          </w:tcPr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АМУРСКАЯ, ГРЕМЯЧАЯ, ОНЕЖСКАЯ, ПЕРЕУЛОК ОНЕЖСКИЙ, ПЕЧОРСКАЯ, УРАЛЬСКАЯ - Все дома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БАЗАРОВА, Дома №№ 148,152 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ЛАДОЖСКАЯ,Дома №10,11,12,13,14,15,16,17,18,19,20,21,22,23,24,25,26,27,28,29,30,31,32,34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ЛУГОВАЯ, Дома № 7,9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МЕТАЛЛУРГОВ, Дома №№ 11,13,15,17,19,21,23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ПАРТИЗАНСКАЯ, Дома №№ 30,32,34,36,38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ПЕРЕУЛОК СПОРТИВНЫЙ, Дома №№ 13,15,17</w:t>
            </w:r>
          </w:p>
          <w:p w:rsidR="00C67FF2" w:rsidRPr="00695281" w:rsidRDefault="00C67FF2" w:rsidP="001A6192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СВЕРДЛОВА, Дома №№ 15,17,18,19,19/А,20,21,22,23,24,25,26,27,28,29,30,31,32,33,34,35,36, 37,38,40</w:t>
            </w:r>
          </w:p>
          <w:p w:rsidR="00C67FF2" w:rsidRPr="00695281" w:rsidRDefault="00C67FF2" w:rsidP="001A6192">
            <w:pPr>
              <w:pStyle w:val="1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СПОРТИВНАЯ, Дома №№ 4,6,8,10,14,16,25,27,29,31,33,37,39,49</w:t>
            </w:r>
          </w:p>
        </w:tc>
      </w:tr>
      <w:tr w:rsidR="00C67FF2" w:rsidRPr="0055292E" w:rsidTr="004C7F75">
        <w:trPr>
          <w:trHeight w:val="360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4308</w:t>
            </w:r>
          </w:p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1A6192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БАЗАРОВА, Дома №№ 156/А,158,160</w:t>
            </w:r>
          </w:p>
          <w:p w:rsidR="00C67FF2" w:rsidRPr="00695281" w:rsidRDefault="00C67FF2" w:rsidP="001A6192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ВОИНОВ ИНТЕРНАЦИОНАЛИСТОВ - Все дома</w:t>
            </w:r>
          </w:p>
          <w:p w:rsidR="00C67FF2" w:rsidRPr="00695281" w:rsidRDefault="00C67FF2" w:rsidP="001A6192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ПЕРЕУЛОК СПОРТИВНЫЙ, Дома №№ 2,4,8,10,12,14,16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E194F">
            <w:pPr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   4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ЦДТ, 5 мкр. </w:t>
            </w:r>
          </w:p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Дом 63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4309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1A6192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5-Й МКР-Н, Дома №№ 3/А,3/Б,3/В,3/Г,4,5,6,7,8,9,10,10/А,13,14,15,16,17,18</w:t>
            </w:r>
          </w:p>
          <w:p w:rsidR="00C67FF2" w:rsidRPr="00695281" w:rsidRDefault="00C67FF2" w:rsidP="001A6192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БАЗАРОВА, Дом № 105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/>
          </w:tcPr>
          <w:p w:rsidR="00C67FF2" w:rsidRPr="00695281" w:rsidRDefault="00C67FF2" w:rsidP="006E194F">
            <w:pPr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4310</w:t>
            </w:r>
          </w:p>
        </w:tc>
        <w:tc>
          <w:tcPr>
            <w:tcW w:w="11073" w:type="dxa"/>
          </w:tcPr>
          <w:p w:rsidR="00C67FF2" w:rsidRPr="00695281" w:rsidRDefault="00C67FF2" w:rsidP="001A6192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5-Й МКР-Н, Дома №№ 11,11/А,12,19,20,21,24,25,25/А,26,100,100/А,101,102,103,104,109/А</w:t>
            </w:r>
            <w:r w:rsidRPr="00695281">
              <w:rPr>
                <w:b/>
                <w:bCs/>
              </w:rPr>
              <w:t xml:space="preserve"> </w:t>
            </w:r>
          </w:p>
          <w:p w:rsidR="00C67FF2" w:rsidRPr="00695281" w:rsidRDefault="00C67FF2" w:rsidP="001A6192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БАЗАРОВА, Дома №№ 107, 109</w:t>
            </w:r>
          </w:p>
        </w:tc>
      </w:tr>
      <w:tr w:rsidR="00C67FF2" w:rsidRPr="0055292E" w:rsidTr="004C7F75">
        <w:trPr>
          <w:trHeight w:val="390"/>
        </w:trPr>
        <w:tc>
          <w:tcPr>
            <w:tcW w:w="482" w:type="dxa"/>
            <w:vMerge/>
          </w:tcPr>
          <w:p w:rsidR="00C67FF2" w:rsidRPr="00695281" w:rsidRDefault="00C67FF2" w:rsidP="006E194F">
            <w:pPr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4311</w:t>
            </w:r>
          </w:p>
        </w:tc>
        <w:tc>
          <w:tcPr>
            <w:tcW w:w="11073" w:type="dxa"/>
          </w:tcPr>
          <w:p w:rsidR="00C67FF2" w:rsidRPr="00695281" w:rsidRDefault="00C67FF2" w:rsidP="001A6192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5-Й МКР-Н, Дома №№ 51,52,52/А,54,54/А,54/Б,55,55/А,56/56А,57,58,59,60</w:t>
            </w:r>
          </w:p>
        </w:tc>
      </w:tr>
      <w:tr w:rsidR="00C67FF2" w:rsidRPr="0055292E" w:rsidTr="004C7F75">
        <w:trPr>
          <w:trHeight w:val="352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E194F">
            <w:pPr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4312</w:t>
            </w: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1A6192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5-Й МКР-Н, Дома №№ 23,23/А,61,62/62А,63,65,66,66/А,67,68,70,72,72/А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Школа</w:t>
            </w: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 № 7, 5мкр.дом 46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4313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1A6192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5-Й МКР-Н, Дома №№ 22,27,28,29,30,31,31/А,32,33,34,45/В,45/Г,49,49/А,50</w:t>
            </w:r>
          </w:p>
        </w:tc>
      </w:tr>
      <w:tr w:rsidR="00C67FF2" w:rsidRPr="0055292E" w:rsidTr="004C7F75">
        <w:trPr>
          <w:trHeight w:val="360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4314</w:t>
            </w: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1B1F83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5-Й МКР-Н, Дома №№ 35,36,37,38,39,39/А,40,41,41/А,42/42А,43,43/А,46,47,48/А, 50/А</w:t>
            </w:r>
          </w:p>
        </w:tc>
      </w:tr>
      <w:tr w:rsidR="00C67FF2" w:rsidRPr="0055292E" w:rsidTr="004C7F75">
        <w:trPr>
          <w:trHeight w:val="315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ДЮЦ </w:t>
            </w:r>
          </w:p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ул. В.А.Федоркова, д.2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4315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1B1F8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6-Й МКР-Н, дом № 1,1/А,2</w:t>
            </w:r>
          </w:p>
          <w:p w:rsidR="00C67FF2" w:rsidRPr="00695281" w:rsidRDefault="00C67FF2" w:rsidP="001B1F8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  <w:lang w:eastAsia="ar-SA"/>
              </w:rPr>
              <w:t xml:space="preserve">Верхняя,Горная,Гремячий Сад,Дачная,Железнодорожная,Заречная,Станция Камышин-2,Литейная, Металлистов,Нижняя,Овражная,переулок Горный,переулок Железнодорожный,Железнодорожный проезд,переулок Строительный,переулок Школьный,Садовая,Промзона,Подгорная,Соколовский переезд 472км,Сад Ткаченко,Средняя,Рязано-Уральская,Строительная,Тургенева - </w:t>
            </w:r>
            <w:r w:rsidRPr="00695281">
              <w:rPr>
                <w:sz w:val="22"/>
                <w:szCs w:val="22"/>
              </w:rPr>
              <w:t>Все дома</w:t>
            </w:r>
          </w:p>
          <w:p w:rsidR="00C67FF2" w:rsidRPr="00695281" w:rsidRDefault="00C67FF2" w:rsidP="001B1F8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КУЙБЫШЕВА, Дома №№ 25,27,29,31,33</w:t>
            </w:r>
          </w:p>
          <w:p w:rsidR="00C67FF2" w:rsidRPr="00695281" w:rsidRDefault="00C67FF2" w:rsidP="001B1F8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ОНКИНА, Дома №№ 2,3</w:t>
            </w:r>
          </w:p>
          <w:p w:rsidR="00C67FF2" w:rsidRPr="00695281" w:rsidRDefault="00C67FF2" w:rsidP="001B1F83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ПРОЛЕТАРСКАЯ, Дома №№ 1,2,4,6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4316</w:t>
            </w:r>
          </w:p>
        </w:tc>
        <w:tc>
          <w:tcPr>
            <w:tcW w:w="11073" w:type="dxa"/>
          </w:tcPr>
          <w:p w:rsidR="00C67FF2" w:rsidRPr="00695281" w:rsidRDefault="00C67FF2" w:rsidP="001B1F8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ВОЛЬСКАЯ, НАРОДНАЯ, ПРИВОКЗАЛЬНАЯ, СТАРОГОРОДСКАЯ, 1-ГО МАЯ, ПОЛОСА ОТЧУЖДЕНИЯ, ИМ.ГЕРОЯ СОВЕТСКОГО СОЮЗА В.А.ФЕДОРКОВА - Все дома</w:t>
            </w:r>
          </w:p>
          <w:p w:rsidR="00C67FF2" w:rsidRPr="00695281" w:rsidRDefault="00C67FF2" w:rsidP="001B1F8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6-Й МКР-Н, Дома №№ 3,6,6/А,8,10,10/А,11,12,13</w:t>
            </w:r>
          </w:p>
          <w:p w:rsidR="00C67FF2" w:rsidRPr="00695281" w:rsidRDefault="00C67FF2" w:rsidP="001B1F8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КУЙБЫШЕВА, Дом № 4    </w:t>
            </w:r>
          </w:p>
          <w:p w:rsidR="00C67FF2" w:rsidRPr="00695281" w:rsidRDefault="00C67FF2" w:rsidP="001B1F8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ПЕТРОВСКАЯ, Дома №№ 3,4,5,7,8,10,12,12/А</w:t>
            </w:r>
          </w:p>
          <w:p w:rsidR="00C67FF2" w:rsidRPr="00695281" w:rsidRDefault="00C67FF2" w:rsidP="001B1F83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УЛЬЯНОВСКАЯ, Дома №№ 3,5,6,8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4343</w:t>
            </w:r>
          </w:p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БЕЛГОРОДСКАЯ, КОЛОМЕНСКАЯ, КОСТРОМСКАЯ, ЛИПОВСКАЯ, НАГОРНАЯ, НОВГОРОДСКАЯ, ОДЕССКАЯ, СИЛИКАТНАЯ, ТРУДОВАЯ - Все дома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КИРОВА, Дома №№ 3,7,9,11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МОЛОДЕЖНАЯ, Дома №№ 1,2,3,3/А,3/Б,4,4/А,4/Б,5,5/А,5/Б,6,6/А,6/Б,7,7/А,7/Б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ТЕКСТИЛЬНАЯ, Дома №№ 26,26/А,26/Б,28,30/А,30/Б,32,32/А,34,40,40/А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ТИТОВА, Дома №№ 1,3,3/А,3/Б,3/B,5,7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ФАБРИЧНАЯ, Дома №№ 2,4,4/А,4/Б,6,6/А,6/Б,8,8/А,8/Б,10</w:t>
            </w:r>
          </w:p>
          <w:p w:rsidR="00C67FF2" w:rsidRPr="00695281" w:rsidRDefault="00C67FF2" w:rsidP="00536CEA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ЧЕРЕМХОВСКАЯ, Дома №№ 1,3,4,5,6,7,9,10,11,13,15,16,17,19,19/А,21,22,23,25,27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Школа</w:t>
            </w: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 № 14, Мира, 21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4320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ЛЕОНОВА, Дома  №№ 15,17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ТЕРЕШКОВОЙ, Дома  №№ 2,4,6,6/А</w:t>
            </w:r>
          </w:p>
          <w:p w:rsidR="00C67FF2" w:rsidRPr="00695281" w:rsidRDefault="00C67FF2" w:rsidP="00536CEA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ПРОЕЗД ФЕОКТИСТОВА, Дома №№ 1,2,3,5,6,7,9,11,13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4321</w:t>
            </w:r>
          </w:p>
        </w:tc>
        <w:tc>
          <w:tcPr>
            <w:tcW w:w="11073" w:type="dxa"/>
          </w:tcPr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11 КВАРТАЛ - Все дома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ЛЕОНОВА, Дома №№ 1,3,5,7</w:t>
            </w:r>
          </w:p>
          <w:p w:rsidR="00C67FF2" w:rsidRPr="00695281" w:rsidRDefault="00C67FF2" w:rsidP="00536CEA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ТЕКСТИЛЬНАЯ, Дом №    6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4322</w:t>
            </w:r>
          </w:p>
        </w:tc>
        <w:tc>
          <w:tcPr>
            <w:tcW w:w="11073" w:type="dxa"/>
          </w:tcPr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22 ПАРТСЪЕЗДА, Дома №№ 1,2,3,4,5/А,6,7,9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ЛЕНИНА, Дома №№ 18,20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ЛЕОНОВА, Дом №    9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МИРА, Дома №№ 5,7,10,10/А,12/А,13,15/А,17,23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ПЕРЕУЛОК МОСКОВСКИЙ, Дома №№ 4,4/А,8,9,10,13</w:t>
            </w:r>
          </w:p>
          <w:p w:rsidR="00C67FF2" w:rsidRPr="00695281" w:rsidRDefault="00C67FF2" w:rsidP="00536CEA">
            <w:pPr>
              <w:pStyle w:val="PlainText"/>
              <w:rPr>
                <w:rFonts w:eastAsia="MS Mincho"/>
              </w:rPr>
            </w:pPr>
            <w:r w:rsidRPr="00695281">
              <w:rPr>
                <w:sz w:val="22"/>
                <w:szCs w:val="22"/>
              </w:rPr>
              <w:t xml:space="preserve">ТЕКСТИЛЬНАЯ, Дома №№ </w:t>
            </w:r>
            <w:r w:rsidRPr="00695281">
              <w:rPr>
                <w:rFonts w:eastAsia="MS Mincho"/>
              </w:rPr>
              <w:t>14/А,18</w:t>
            </w:r>
          </w:p>
          <w:p w:rsidR="00C67FF2" w:rsidRPr="00695281" w:rsidRDefault="00C67FF2" w:rsidP="00536CEA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ТЕРЕШКОВОЙ, Дома №№ 1/А,7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4323</w:t>
            </w:r>
          </w:p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ЛЕНИНА, Дома №№ 6,8/1,8/2,8/3,12,14,14/А,16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ПЕРЕУЛОК МОСКОВСКИЙ, Дома №№ 1,3,6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ТЕКСТИЛЬНАЯ, Дома №№ 8,14,16,22</w:t>
            </w:r>
          </w:p>
          <w:p w:rsidR="00C67FF2" w:rsidRPr="00695281" w:rsidRDefault="00C67FF2" w:rsidP="00536CEA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ФРУКТОВЫЙ САД - Все дома</w:t>
            </w:r>
          </w:p>
        </w:tc>
      </w:tr>
      <w:tr w:rsidR="00C67FF2" w:rsidRPr="0055292E" w:rsidTr="004C7F75">
        <w:trPr>
          <w:trHeight w:val="315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Школа</w:t>
            </w: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 № 18, 3мкр.дом 24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4317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3-Й МКР-Н, Дома №№ 12/13,14,15,16,17,18,19,26,27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ГЕРОЕВ ТРУДА, Ж/Д 1 КМ, ЗАВОДСКАЯ, МАЛО-КАЗАЧЬЯ - Все дома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НЕКРАСОВА, Дома  №№ 21,23,25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ОНКИНА, Дома № 56,85</w:t>
            </w:r>
          </w:p>
          <w:p w:rsidR="00C67FF2" w:rsidRPr="00695281" w:rsidRDefault="00C67FF2" w:rsidP="00536CE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ПЕТРОВСКАЯ, Дома №№ 20,21,22,34,38,55/А,57,63,63/А,65,67</w:t>
            </w:r>
          </w:p>
          <w:p w:rsidR="00C67FF2" w:rsidRPr="00695281" w:rsidRDefault="00C67FF2" w:rsidP="007473FE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УЛЬЯНОВСКАЯ, Дома №№ 57,61,63,65,68,70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4318</w:t>
            </w:r>
          </w:p>
        </w:tc>
        <w:tc>
          <w:tcPr>
            <w:tcW w:w="11073" w:type="dxa"/>
          </w:tcPr>
          <w:p w:rsidR="00C67FF2" w:rsidRPr="00695281" w:rsidRDefault="00C67FF2" w:rsidP="007473FE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3-Й МКР-Н, Дома №№ 1,2,3,4,5,6,7,9,9/А,10,11,11/А,11/Б,30,31,32,33</w:t>
            </w:r>
          </w:p>
          <w:p w:rsidR="00C67FF2" w:rsidRPr="00695281" w:rsidRDefault="00C67FF2" w:rsidP="007473FE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ЛИНЕЙНАЯ, Дома № 10,12,12/2,14,16</w:t>
            </w:r>
          </w:p>
          <w:p w:rsidR="00C67FF2" w:rsidRPr="00695281" w:rsidRDefault="00C67FF2" w:rsidP="00D1321C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МАЛАЯ ЗЕЛЕНАЯ - Все дома</w:t>
            </w:r>
          </w:p>
        </w:tc>
      </w:tr>
      <w:tr w:rsidR="00C67FF2" w:rsidRPr="0055292E" w:rsidTr="004C7F75">
        <w:trPr>
          <w:trHeight w:val="360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4319</w:t>
            </w:r>
          </w:p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D1321C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КРАНОСТРОИТЕЛЕЙ - Все дома</w:t>
            </w:r>
          </w:p>
          <w:p w:rsidR="00C67FF2" w:rsidRPr="00695281" w:rsidRDefault="00C67FF2" w:rsidP="00D1321C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ЛЕОНОВА, Дома №№ 18,19,21,21/А,22,23,25,25/А,26,31</w:t>
            </w:r>
          </w:p>
          <w:p w:rsidR="00C67FF2" w:rsidRPr="00695281" w:rsidRDefault="00C67FF2" w:rsidP="00D1321C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ЛИНЕЙНАЯ, Дом №   24</w:t>
            </w:r>
          </w:p>
          <w:p w:rsidR="00C67FF2" w:rsidRPr="00695281" w:rsidRDefault="00C67FF2" w:rsidP="00D1321C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НЕКРАСОВА, Дома №№ 1,5,7,9,11,15,17,19,19/Б,19/Г,19/Д,19/Ж,19/К</w:t>
            </w:r>
          </w:p>
          <w:p w:rsidR="00C67FF2" w:rsidRPr="00695281" w:rsidRDefault="00C67FF2" w:rsidP="00D1321C">
            <w:pPr>
              <w:pStyle w:val="1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ПРОЕЗД ФЕОКТИСТОВА, Дома №№ 18,20,33,35,37,39,41,43,45,47,49,51,53</w:t>
            </w:r>
          </w:p>
        </w:tc>
      </w:tr>
      <w:tr w:rsidR="00C67FF2" w:rsidRPr="0055292E" w:rsidTr="004C7F75">
        <w:trPr>
          <w:trHeight w:val="375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ДК «Текстильщик»  ул. Ленина 17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4324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D1321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КРУПСКОЙ, Дома №№ 4,6,8</w:t>
            </w:r>
          </w:p>
          <w:p w:rsidR="00C67FF2" w:rsidRPr="00695281" w:rsidRDefault="00C67FF2" w:rsidP="00D1321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ЛЕНИНА, Дома №№ 7,11,15,22,26</w:t>
            </w:r>
          </w:p>
          <w:p w:rsidR="00C67FF2" w:rsidRPr="00695281" w:rsidRDefault="00C67FF2" w:rsidP="00D1321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МИРА, Дома №№ 12,18,20</w:t>
            </w:r>
          </w:p>
          <w:p w:rsidR="00C67FF2" w:rsidRPr="00695281" w:rsidRDefault="00C67FF2" w:rsidP="00D1321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ТЕАТРАЛЬНАЯ - Все дома</w:t>
            </w:r>
          </w:p>
          <w:p w:rsidR="00C67FF2" w:rsidRPr="00695281" w:rsidRDefault="00C67FF2" w:rsidP="00D1321C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ТЕРЕШКОВОЙ, Дома №№ 9,15</w:t>
            </w:r>
          </w:p>
          <w:p w:rsidR="00C67FF2" w:rsidRPr="00695281" w:rsidRDefault="00C67FF2" w:rsidP="00D1321C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ЮБИЛЕЙНАЯ, Дома №№ 2,4,6,8,8/А,10,10/А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4325</w:t>
            </w:r>
          </w:p>
        </w:tc>
        <w:tc>
          <w:tcPr>
            <w:tcW w:w="11073" w:type="dxa"/>
          </w:tcPr>
          <w:p w:rsidR="00C67FF2" w:rsidRPr="00695281" w:rsidRDefault="00C67FF2" w:rsidP="00D1321C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ЛЕНИНА, Дома №№ 32,34</w:t>
            </w:r>
          </w:p>
          <w:p w:rsidR="00C67FF2" w:rsidRPr="00695281" w:rsidRDefault="00C67FF2" w:rsidP="00D1321C">
            <w:pPr>
              <w:pStyle w:val="1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ПРОЕЗД ФЕОКТИСТОВА, Дома №№ 12,19,21,23,25,27,29,31,55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4326</w:t>
            </w:r>
          </w:p>
        </w:tc>
        <w:tc>
          <w:tcPr>
            <w:tcW w:w="11073" w:type="dxa"/>
          </w:tcPr>
          <w:p w:rsidR="00C67FF2" w:rsidRPr="00695281" w:rsidRDefault="00C67FF2" w:rsidP="00D1321C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КОРОЛЕВА, Дома № 14</w:t>
            </w:r>
          </w:p>
          <w:p w:rsidR="00C67FF2" w:rsidRPr="00695281" w:rsidRDefault="00C67FF2" w:rsidP="00D1321C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ЛЕНИНА, Дома №№ 19,23,28,30</w:t>
            </w:r>
          </w:p>
          <w:p w:rsidR="00C67FF2" w:rsidRPr="00695281" w:rsidRDefault="00C67FF2" w:rsidP="00D1321C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ПРОЕЗД ЕГОРОВА, Дома №№ 1,1/А,3,5 </w:t>
            </w:r>
          </w:p>
          <w:p w:rsidR="00C67FF2" w:rsidRPr="00695281" w:rsidRDefault="00C67FF2" w:rsidP="00D1321C">
            <w:pPr>
              <w:pStyle w:val="1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ТЕРЕШКОВОЙ, Дома №№ 8,10,10/А,16,18,19,20,20/А,21,23</w:t>
            </w:r>
          </w:p>
          <w:p w:rsidR="00C67FF2" w:rsidRPr="00695281" w:rsidRDefault="00C67FF2" w:rsidP="00D1321C">
            <w:pPr>
              <w:pStyle w:val="1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ПРОЕЗД ФЕОКТИСТОВА, Дома №№ 15,17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4329</w:t>
            </w:r>
          </w:p>
        </w:tc>
        <w:tc>
          <w:tcPr>
            <w:tcW w:w="11073" w:type="dxa"/>
          </w:tcPr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4-Й МКР-Н, Дома №№ 14/15,30,31,32,38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КОРОЛЕВА, Дома №№ 14/А,16,16/А,20,20/А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КРАСНОДОНСКАЯ - Все дома   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НЕКРАСОВА, Дома №№ 27,29,29/А,35</w:t>
            </w:r>
          </w:p>
          <w:p w:rsidR="00C67FF2" w:rsidRPr="00695281" w:rsidRDefault="00C67FF2" w:rsidP="0034075A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ПРОЕЗД ЕГОРОВА, Дома №№ 2,2/А</w:t>
            </w:r>
          </w:p>
        </w:tc>
      </w:tr>
      <w:tr w:rsidR="00C67FF2" w:rsidRPr="0055292E" w:rsidTr="004C7F75">
        <w:trPr>
          <w:trHeight w:val="362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4330</w:t>
            </w:r>
          </w:p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4-Й МКР-Н, Дома №№ 1/3,4/5,6/7,8/11,13/А,13/1,29,31/А,33/34,35/36,37,39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КОРОЛЕВА, Дом № 22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ЛЕРМОНТОВА, Дом № 14</w:t>
            </w:r>
          </w:p>
          <w:p w:rsidR="00C67FF2" w:rsidRPr="00695281" w:rsidRDefault="00C67FF2" w:rsidP="0034075A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НЕКРАСОВА, Дома №№ 31,33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Школа</w:t>
            </w: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 № 8, ул.Титова, 11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4327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ГЕРЦЕНА, ТИМИРЯЗЕВА - Все дома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КОРОЛЕВА, Дома №№ 1,2/4,6,8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КОРОЛЕНКО, Дома №№ 9,9/А,11,13,15,16,19,21,23,23/А,25,27,29,31,33,35,37,39,41,43,45,47, 49,51,55,57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МЕНДЕЛЕЕВА, Дома №№ 14,16,17,18,19,19/А,20,21,22,23,24,25,26,27,28,29,30,30/А, 31,33 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СТЕПАНА РАЗИНА, Дома №№ 4,6,8,10 </w:t>
            </w:r>
          </w:p>
          <w:p w:rsidR="00C67FF2" w:rsidRPr="00695281" w:rsidRDefault="00C67FF2" w:rsidP="0034075A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ТИТОВА, Дома №№ 31,33,35</w:t>
            </w:r>
          </w:p>
          <w:p w:rsidR="00C67FF2" w:rsidRPr="00695281" w:rsidRDefault="00C67FF2" w:rsidP="004522D3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ЦИОЛКОВСКОГО, Дома № 1,3,5,7,9,11,13,15,17,18,20,22,24,26,28,30,32,34,36,38,40,42,44,46 48,50,52,54,56,58,60,62,64,65,66</w:t>
            </w:r>
          </w:p>
        </w:tc>
      </w:tr>
      <w:tr w:rsidR="00C67FF2" w:rsidRPr="0055292E" w:rsidTr="004C7F75">
        <w:trPr>
          <w:trHeight w:val="31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4328</w:t>
            </w:r>
          </w:p>
        </w:tc>
        <w:tc>
          <w:tcPr>
            <w:tcW w:w="11073" w:type="dxa"/>
          </w:tcPr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КОРОЛЕНКО, Дома №№ 1,1/А,3,4,4/А,5,6,7,8,8/А,10,10/А,12,14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КРУПСКОЙ, Дома №№ 14,16,18,20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МЕНДЕЛЕЕВА, Дома №№ 3,5,6,7,8,8/1,8/2,9,10,11,12,13,15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МИРА, Дома №№ 24,26,29,31,31/А,33,33/А,35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ЦИОЛКОВСКОГО, Дома №№ 2,4,6,8,10,12,14,16</w:t>
            </w:r>
          </w:p>
          <w:p w:rsidR="00C67FF2" w:rsidRPr="00695281" w:rsidRDefault="00C67FF2" w:rsidP="004522D3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ЮБИЛЕЙНАЯ, Дома №№ 3,3/А,5,7,7/А,9,9/А,11,13,17/А,19/А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4333</w:t>
            </w:r>
          </w:p>
        </w:tc>
        <w:tc>
          <w:tcPr>
            <w:tcW w:w="11073" w:type="dxa"/>
          </w:tcPr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КАМСКАЯ, Дома №№ 10,12,13,14,15,16,17,18,19,20,21,22,23,24,25,26,27,28,29, 30,31,32,34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КИРОВА, Дома №№ 4,6/А,6/Б,8,8/А,10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МИРА, Дома №№ 36,38,40,44,46,48,49,52/А,53,53/А,54,55,56,57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МОЛОДЕЖНАЯ, Дома №№ 8,9,10,11,12,13,14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СТЕПАНА РАЗИНА, Дома №№ 11,11/А,13,14,15,15/А,16,18,20,21,21/Б,22,24,26,28,30,32,34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ТИТОВА, Дома №№ 6,9,13,17,19,21</w:t>
            </w:r>
          </w:p>
          <w:p w:rsidR="00C67FF2" w:rsidRPr="00695281" w:rsidRDefault="00C67FF2" w:rsidP="004522D3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ФАБРИЧНАЯ, Дома №№ 22,24,26,28,38/А,40/А</w:t>
            </w:r>
          </w:p>
        </w:tc>
      </w:tr>
      <w:tr w:rsidR="00C67FF2" w:rsidRPr="0055292E" w:rsidTr="004C7F75">
        <w:trPr>
          <w:trHeight w:val="345"/>
        </w:trPr>
        <w:tc>
          <w:tcPr>
            <w:tcW w:w="482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bottom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4334</w:t>
            </w:r>
          </w:p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11073" w:type="dxa"/>
            <w:tcBorders>
              <w:bottom w:val="single" w:sz="12" w:space="0" w:color="auto"/>
            </w:tcBorders>
          </w:tcPr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ДВИНСКАЯ, ДУНАЙСКАЯ, ДУНАЙСКАЯ 1-Й ПРОЕЗД, ЕНИСЕЙСКАЯ, ЕНИСЕЙСКАЯ 1-Й ПРОЕЗД, КРЫМСКАЯ, ПЕРЕУЛОК КРЫМСКИЙ,ХОПЕРСКАЯ - Все дома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БАЛТИЙСКАЯ, Дома №№ 63,66,67,69,70,71,72,73,74,76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ДОНСКАЯ, Дома №№ 129,131,133,135,137,139,141,144,146,147,148,149,150,151,152, 154,155,157,158,159,160,161,162,163,164,165,166,167,168,169,171,173, 175,177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КАМСКАЯ, Дома №№ 35,41,43,45,47,49,51,53,55,57,59,61,63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КАМСКАЯ 1-Й ПРОЕЗД, Дома №№ 1,3,3/А,4,5,6,7,9,10,11,12,13,14,15,16,17,18,19,20,21,22,23 24,26,27,28,29,30,31,32,33,34,35,37,38,39,40,41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 xml:space="preserve">КАМСКАЯ 2-Й ПРОЕЗД, Дома №№ 4,5,6,7,8,9,10,11,12,13,14,15,17,19,19/А,21,23,25 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КИРОВА, Дома №№ 12,12/А,14,14/А,16,24,24/А,25,26,28,29,30,31,32,33,34, 35,36,36/А,37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КУБАНСКАЯ, Дома №№ 73,75,79,81,83,87,89,91,93,95,99,101,103,105,109,118,118/А,120,122, 124,126,128,130,132,136,138,140,142,148,150,152,154,156,160,162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МИРА, Дома №№ 56/А,56/Б,56/В,58,59/А,60,61,62,63,64,65,66,67,68,69,70, 71,73,75,77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СТЕПАНА РАЗИНА, Дома №№ 21/А,21/Г,23,25,27,29,33,35,37,39,41,43,45,46,47,48,50,52,54,56 58,60,62,63,64,66,68,70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ТЕКСТИЛЬНАЯ, Дома №№ 58,60</w:t>
            </w:r>
          </w:p>
          <w:p w:rsidR="00C67FF2" w:rsidRPr="00695281" w:rsidRDefault="00C67FF2" w:rsidP="004522D3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ФАБРИЧНАЯ, Дома №№ 1,3,5,7,9,11,12,13,14,15,16,17,18,19,21,23/А,23/Б,25,27/А, 29,31</w:t>
            </w:r>
          </w:p>
        </w:tc>
      </w:tr>
      <w:tr w:rsidR="00C67FF2" w:rsidRPr="0055292E" w:rsidTr="004C7F75">
        <w:trPr>
          <w:trHeight w:val="375"/>
        </w:trPr>
        <w:tc>
          <w:tcPr>
            <w:tcW w:w="482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2693" w:type="dxa"/>
            <w:vMerge w:val="restart"/>
            <w:tcBorders>
              <w:top w:val="single" w:sz="12" w:space="0" w:color="auto"/>
            </w:tcBorders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caps/>
                <w:sz w:val="22"/>
                <w:szCs w:val="22"/>
              </w:rPr>
              <w:t>Школа</w:t>
            </w: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 xml:space="preserve"> № 10, ул.Кубанская, 96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4331</w:t>
            </w:r>
          </w:p>
        </w:tc>
        <w:tc>
          <w:tcPr>
            <w:tcW w:w="11073" w:type="dxa"/>
            <w:tcBorders>
              <w:top w:val="single" w:sz="12" w:space="0" w:color="auto"/>
            </w:tcBorders>
          </w:tcPr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4-Й МКР-Н, Дома №№ 26,27,28,40,41,41/А,42,43,63,64,65,77,78,79,81,82,85,86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БОЛЬШАЯ ЗЕЛЕНАЯ,МАЯКОВСКОГО,НИЖНИЙ ПОСЕЛОК КОНСЕРВНОГО ЗАВОДА,СТЕКОЛЬНАЯ,ХВАЛЫНСКАЯ - Все дома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ЛЕРМОНТОВА, Дома №№ 2,4,4/А,4/В,4/Г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ОНКИНА, Дома №№ 125,127,127/Б,129,131,133,133/А,133/Б,135,139,141,143,145</w:t>
            </w:r>
          </w:p>
          <w:p w:rsidR="00C67FF2" w:rsidRPr="00695281" w:rsidRDefault="00C67FF2" w:rsidP="00A96385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ПЕТРОВСКАЯ, Дома №№ 75,77</w:t>
            </w:r>
          </w:p>
        </w:tc>
      </w:tr>
      <w:tr w:rsidR="00C67FF2" w:rsidRPr="0055292E" w:rsidTr="004C7F75">
        <w:trPr>
          <w:trHeight w:val="386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4332</w:t>
            </w:r>
          </w:p>
        </w:tc>
        <w:tc>
          <w:tcPr>
            <w:tcW w:w="11073" w:type="dxa"/>
          </w:tcPr>
          <w:p w:rsidR="00C67FF2" w:rsidRPr="00695281" w:rsidRDefault="00C67FF2" w:rsidP="004522D3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4-Й МКР-Н, Дома №№ 18/19,20/21,22,25,47,83,84</w:t>
            </w:r>
          </w:p>
        </w:tc>
      </w:tr>
      <w:tr w:rsidR="00C67FF2" w:rsidRPr="0055292E" w:rsidTr="004C7F75">
        <w:trPr>
          <w:trHeight w:val="330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4335</w:t>
            </w:r>
          </w:p>
        </w:tc>
        <w:tc>
          <w:tcPr>
            <w:tcW w:w="11073" w:type="dxa"/>
          </w:tcPr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АСТРАХАНСКАЯ,АШХАБАДСКАЯ,БАЛКАРСКАЯ,ВИТЕБСКАЯ,ВОЛОГОДСКАЯ,ВОСТОЧНАЯ,ВЕРХНИЙ ПОСЕЛОК КОНСЕРВНОГО ЗАВОДА,КАБАРДИНСКАЯ,КАЗАНСКАЯ,МИНСКАЯ,МИНСКАЯ 1-Й ПРОЕЗД,НЕФТЯНИКОВ,КВАРТАЛ НЕФТЯНИКОВ,ПРОЕЗД НЕФТЯНИКОВ,ОСЕТИНСКАЯ,РЯЗАНСКАЯ,САРАТОВСКАЯ,САРАТОВСКАЯ 1-Й ПРОЕЗД, САРАТОВСКАЯ 2-Й ПРОЕЗД,ТАШКЕНТСКАЯ,ТУЛЬСКАЯ,ЧЕРНАЯ ГРЯДА - Все дома</w:t>
            </w:r>
          </w:p>
          <w:p w:rsidR="00C67FF2" w:rsidRPr="00695281" w:rsidRDefault="00C67FF2" w:rsidP="004522D3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ДОНСКАЯ, Дома №№ 7,9,11,12,13,14,15,16,17,18,19,20,24,26,28,33,34,35,36, 37,38,39,40,41 42,43,44,46,47,48,49,50,51,52,53,54,56,58,60,62,64,66, 68,70,72,74,76,78,80</w:t>
            </w:r>
          </w:p>
          <w:p w:rsidR="00C67FF2" w:rsidRPr="00695281" w:rsidRDefault="00C67FF2" w:rsidP="004522D3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КУБАНСКАЯ, Дома №№ 36,38,40,42,44,46,48,50,52,54,56,58</w:t>
            </w:r>
          </w:p>
        </w:tc>
      </w:tr>
      <w:tr w:rsidR="00C67FF2" w:rsidRPr="0055292E" w:rsidTr="004C7F75">
        <w:trPr>
          <w:trHeight w:val="343"/>
        </w:trPr>
        <w:tc>
          <w:tcPr>
            <w:tcW w:w="482" w:type="dxa"/>
            <w:vMerge/>
          </w:tcPr>
          <w:p w:rsidR="00C67FF2" w:rsidRPr="00695281" w:rsidRDefault="00C67FF2" w:rsidP="00695281">
            <w:pPr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:rsidR="00C67FF2" w:rsidRPr="00695281" w:rsidRDefault="00C67FF2" w:rsidP="00695281">
            <w:pPr>
              <w:snapToGrid w:val="0"/>
              <w:spacing w:line="276" w:lineRule="auto"/>
              <w:ind w:right="422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  <w:r w:rsidRPr="00695281">
              <w:rPr>
                <w:rFonts w:ascii="Courier New" w:hAnsi="Courier New" w:cs="Courier New"/>
                <w:b/>
                <w:bCs/>
                <w:sz w:val="22"/>
                <w:szCs w:val="22"/>
              </w:rPr>
              <w:t>4336</w:t>
            </w:r>
          </w:p>
          <w:p w:rsidR="00C67FF2" w:rsidRPr="00695281" w:rsidRDefault="00C67FF2" w:rsidP="00695281">
            <w:pPr>
              <w:snapToGrid w:val="0"/>
              <w:spacing w:line="276" w:lineRule="auto"/>
              <w:jc w:val="center"/>
              <w:rPr>
                <w:rFonts w:ascii="Courier New" w:hAnsi="Courier New" w:cs="Courier New"/>
                <w:b/>
                <w:bCs/>
                <w:sz w:val="22"/>
                <w:szCs w:val="22"/>
              </w:rPr>
            </w:pPr>
          </w:p>
        </w:tc>
        <w:tc>
          <w:tcPr>
            <w:tcW w:w="11073" w:type="dxa"/>
          </w:tcPr>
          <w:p w:rsidR="00C67FF2" w:rsidRPr="00695281" w:rsidRDefault="00C67FF2" w:rsidP="00A96385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АЗОВСКАЯ, БАЙКАЛЬСКАЯ, БАКИНСКАЯ, ВЯТСКАЯ, ДНЕПРОВСКАЯ, КИЕВСКАЯ, КИЕВСКАЯ 1-Й ПРОЕЗД, НЕВСКАЯ, СЫЗРАНСКАЯ, СЫЗРАНСКАЯ 1-Й ПРОЕЗД, ЧЕРНОМОРСКАЯ, ЯРОСЛАВСКАЯ - Все дома</w:t>
            </w:r>
          </w:p>
          <w:p w:rsidR="00C67FF2" w:rsidRPr="00695281" w:rsidRDefault="00C67FF2" w:rsidP="00A96385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b/>
                <w:bCs/>
                <w:sz w:val="22"/>
                <w:szCs w:val="22"/>
              </w:rPr>
              <w:t>БАЛТИЙСКАЯ кроме домов(63,66,67,69,70,71,72,73,74,76)</w:t>
            </w:r>
          </w:p>
          <w:p w:rsidR="00C67FF2" w:rsidRPr="00695281" w:rsidRDefault="00C67FF2" w:rsidP="00A96385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ДОНСКАЯ, Дома №№ 57,59,61,63,65,67,69,71,73,77,79,81,83,85/А,87,89,91,92,92/А,93,94,95, 96,97,98,99,100,101,102,104,105,106,107,108,109,110,116,118,119,120,121,122,123,124,125126,127,128,130,132,134,136,138,140</w:t>
            </w:r>
          </w:p>
          <w:p w:rsidR="00C67FF2" w:rsidRPr="00695281" w:rsidRDefault="00C67FF2" w:rsidP="00A96385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КАМСКАЯ, Дома №№ 34/А,36,38,40,42,44,48,50,52,54</w:t>
            </w:r>
          </w:p>
          <w:p w:rsidR="00C67FF2" w:rsidRPr="00695281" w:rsidRDefault="00C67FF2" w:rsidP="00A96385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КАМСКАЯ 1-Й ПРОЕЗД, Дома №№ 44,45,46,47,48,49,50,51,52,52/А,53,54,55,56,57,58,59,60,61, 62,63,64,65,66,67,68,69,70,71,73,75,77,79,81,83,85</w:t>
            </w:r>
          </w:p>
          <w:p w:rsidR="00C67FF2" w:rsidRPr="00695281" w:rsidRDefault="00C67FF2" w:rsidP="00A96385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КАМСКАЯ 2-Й ПРОЕЗД, Дома №№ 20,22,24,26,28,31,33,35,37,39,43,45,47,49,51,53</w:t>
            </w:r>
          </w:p>
          <w:p w:rsidR="00C67FF2" w:rsidRPr="00695281" w:rsidRDefault="00C67FF2" w:rsidP="00A96385">
            <w:pPr>
              <w:pStyle w:val="PlainText"/>
              <w:rPr>
                <w:sz w:val="22"/>
                <w:szCs w:val="22"/>
              </w:rPr>
            </w:pPr>
            <w:r w:rsidRPr="00695281">
              <w:rPr>
                <w:sz w:val="22"/>
                <w:szCs w:val="22"/>
              </w:rPr>
              <w:t>КУБАНСКАЯ, Дома № 7,9,11,13,15,17,19,21,23,25,27,29,31,33,35,37,39,41,43,45,47,49,51,53 55,57,59,60,61,61,62,63,64,65,66,67,68,69,71,74,76,80,82,84,86,88,90,98,98/2,100,102, 104,106,108,110,112,114</w:t>
            </w:r>
          </w:p>
          <w:p w:rsidR="00C67FF2" w:rsidRPr="00695281" w:rsidRDefault="00C67FF2" w:rsidP="00A96385">
            <w:pPr>
              <w:pStyle w:val="PlainText"/>
              <w:rPr>
                <w:b/>
                <w:bCs/>
              </w:rPr>
            </w:pPr>
            <w:r w:rsidRPr="00695281">
              <w:rPr>
                <w:sz w:val="22"/>
                <w:szCs w:val="22"/>
              </w:rPr>
              <w:t>ФАБРИЧНАЯ, Дома №№ 38,40</w:t>
            </w:r>
          </w:p>
        </w:tc>
      </w:tr>
    </w:tbl>
    <w:p w:rsidR="00C67FF2" w:rsidRPr="0055292E" w:rsidRDefault="00C67FF2" w:rsidP="0046714A">
      <w:pPr>
        <w:jc w:val="center"/>
        <w:rPr>
          <w:b/>
          <w:bCs/>
        </w:rPr>
      </w:pPr>
    </w:p>
    <w:p w:rsidR="00C67FF2" w:rsidRDefault="00C67FF2" w:rsidP="0046714A">
      <w:pPr>
        <w:jc w:val="center"/>
        <w:rPr>
          <w:b/>
          <w:bCs/>
        </w:rPr>
      </w:pPr>
    </w:p>
    <w:p w:rsidR="00C67FF2" w:rsidRPr="00FD1E46" w:rsidRDefault="00C67FF2" w:rsidP="0046714A">
      <w:pPr>
        <w:jc w:val="center"/>
        <w:rPr>
          <w:b/>
          <w:bCs/>
          <w:sz w:val="40"/>
          <w:szCs w:val="40"/>
        </w:rPr>
      </w:pPr>
      <w:r w:rsidRPr="00FD1E46">
        <w:rPr>
          <w:b/>
          <w:bCs/>
          <w:sz w:val="40"/>
          <w:szCs w:val="40"/>
          <w:u w:val="single"/>
        </w:rPr>
        <w:t>Найти свой участок можно на сайте Предварительного голосования</w:t>
      </w:r>
      <w:r w:rsidRPr="00FD1E46">
        <w:rPr>
          <w:b/>
          <w:bCs/>
          <w:sz w:val="40"/>
          <w:szCs w:val="40"/>
        </w:rPr>
        <w:t xml:space="preserve">: </w:t>
      </w:r>
      <w:hyperlink r:id="rId4" w:history="1">
        <w:r w:rsidRPr="00FD1E46">
          <w:rPr>
            <w:rStyle w:val="Hyperlink"/>
            <w:b/>
            <w:bCs/>
            <w:sz w:val="40"/>
            <w:szCs w:val="40"/>
          </w:rPr>
          <w:t>http://pg.er.ru</w:t>
        </w:r>
      </w:hyperlink>
      <w:r w:rsidRPr="00FD1E46">
        <w:rPr>
          <w:b/>
          <w:bCs/>
          <w:sz w:val="40"/>
          <w:szCs w:val="40"/>
        </w:rPr>
        <w:t xml:space="preserve"> </w:t>
      </w:r>
    </w:p>
    <w:sectPr w:rsidR="00C67FF2" w:rsidRPr="00FD1E46" w:rsidSect="005E0000">
      <w:pgSz w:w="16838" w:h="11906" w:orient="landscape"/>
      <w:pgMar w:top="720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S Mincho">
    <w:altName w:val="?l?r ??Ѓ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4219"/>
    <w:rsid w:val="000B25C2"/>
    <w:rsid w:val="000F2382"/>
    <w:rsid w:val="001344D5"/>
    <w:rsid w:val="0015615C"/>
    <w:rsid w:val="001603DE"/>
    <w:rsid w:val="00172519"/>
    <w:rsid w:val="00182ACB"/>
    <w:rsid w:val="0018374E"/>
    <w:rsid w:val="001A6192"/>
    <w:rsid w:val="001B1F83"/>
    <w:rsid w:val="001D0D19"/>
    <w:rsid w:val="001D210E"/>
    <w:rsid w:val="001D22D9"/>
    <w:rsid w:val="001D2797"/>
    <w:rsid w:val="00264D98"/>
    <w:rsid w:val="002801C2"/>
    <w:rsid w:val="002C5629"/>
    <w:rsid w:val="00301879"/>
    <w:rsid w:val="0032568A"/>
    <w:rsid w:val="0034075A"/>
    <w:rsid w:val="00384219"/>
    <w:rsid w:val="003C56A5"/>
    <w:rsid w:val="004522D3"/>
    <w:rsid w:val="0046714A"/>
    <w:rsid w:val="0047004F"/>
    <w:rsid w:val="0049121E"/>
    <w:rsid w:val="004A509C"/>
    <w:rsid w:val="004C39B5"/>
    <w:rsid w:val="004C7F75"/>
    <w:rsid w:val="004F3BEC"/>
    <w:rsid w:val="00536CEA"/>
    <w:rsid w:val="0055292E"/>
    <w:rsid w:val="0059736E"/>
    <w:rsid w:val="005B2297"/>
    <w:rsid w:val="005B59BD"/>
    <w:rsid w:val="005E0000"/>
    <w:rsid w:val="005E13B0"/>
    <w:rsid w:val="00611C50"/>
    <w:rsid w:val="00661507"/>
    <w:rsid w:val="0067231B"/>
    <w:rsid w:val="00694942"/>
    <w:rsid w:val="00695281"/>
    <w:rsid w:val="006E194F"/>
    <w:rsid w:val="00703FAF"/>
    <w:rsid w:val="0074208A"/>
    <w:rsid w:val="007473FE"/>
    <w:rsid w:val="007856A6"/>
    <w:rsid w:val="007F43BE"/>
    <w:rsid w:val="00915D18"/>
    <w:rsid w:val="00943D96"/>
    <w:rsid w:val="009676F0"/>
    <w:rsid w:val="00992C33"/>
    <w:rsid w:val="00A06F52"/>
    <w:rsid w:val="00A41F14"/>
    <w:rsid w:val="00A60DA1"/>
    <w:rsid w:val="00A83214"/>
    <w:rsid w:val="00A96385"/>
    <w:rsid w:val="00AC7B05"/>
    <w:rsid w:val="00B37281"/>
    <w:rsid w:val="00B940AA"/>
    <w:rsid w:val="00B96D9F"/>
    <w:rsid w:val="00BE0EEA"/>
    <w:rsid w:val="00C330E6"/>
    <w:rsid w:val="00C35101"/>
    <w:rsid w:val="00C5347B"/>
    <w:rsid w:val="00C67FF2"/>
    <w:rsid w:val="00D1321C"/>
    <w:rsid w:val="00D457C2"/>
    <w:rsid w:val="00D57CE6"/>
    <w:rsid w:val="00D6635B"/>
    <w:rsid w:val="00DA5028"/>
    <w:rsid w:val="00DB539D"/>
    <w:rsid w:val="00DF48E5"/>
    <w:rsid w:val="00E855B9"/>
    <w:rsid w:val="00EE4372"/>
    <w:rsid w:val="00FD1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01C2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46714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rsid w:val="004A509C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4A509C"/>
    <w:rPr>
      <w:rFonts w:ascii="Courier New" w:hAnsi="Courier New" w:cs="Courier New"/>
    </w:rPr>
  </w:style>
  <w:style w:type="paragraph" w:customStyle="1" w:styleId="1">
    <w:name w:val="Текст1"/>
    <w:basedOn w:val="Normal"/>
    <w:uiPriority w:val="99"/>
    <w:rsid w:val="001A6192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a">
    <w:name w:val="Знак Знак"/>
    <w:basedOn w:val="DefaultParagraphFont"/>
    <w:uiPriority w:val="99"/>
    <w:rsid w:val="00D1321C"/>
    <w:rPr>
      <w:rFonts w:ascii="Courier New" w:hAnsi="Courier New" w:cs="Courier New"/>
      <w:lang w:val="ru-RU" w:eastAsia="ar-SA" w:bidi="ar-SA"/>
    </w:rPr>
  </w:style>
  <w:style w:type="character" w:customStyle="1" w:styleId="10">
    <w:name w:val="Знак Знак1"/>
    <w:basedOn w:val="DefaultParagraphFont"/>
    <w:uiPriority w:val="99"/>
    <w:rsid w:val="004522D3"/>
    <w:rPr>
      <w:rFonts w:ascii="Courier New" w:hAnsi="Courier New" w:cs="Courier New"/>
      <w:lang w:val="ru-RU" w:eastAsia="ar-SA" w:bidi="ar-SA"/>
    </w:rPr>
  </w:style>
  <w:style w:type="character" w:styleId="Hyperlink">
    <w:name w:val="Hyperlink"/>
    <w:basedOn w:val="DefaultParagraphFont"/>
    <w:uiPriority w:val="99"/>
    <w:rsid w:val="00B96D9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B96D9F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g.er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64</TotalTime>
  <Pages>10</Pages>
  <Words>2795</Words>
  <Characters>15933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КТИ</cp:lastModifiedBy>
  <cp:revision>6</cp:revision>
  <cp:lastPrinted>2016-04-14T07:05:00Z</cp:lastPrinted>
  <dcterms:created xsi:type="dcterms:W3CDTF">2016-04-13T14:50:00Z</dcterms:created>
  <dcterms:modified xsi:type="dcterms:W3CDTF">2016-05-19T07:16:00Z</dcterms:modified>
</cp:coreProperties>
</file>