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585" w:rsidRDefault="00D23585" w:rsidP="00EF2C55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29D8">
        <w:rPr>
          <w:rFonts w:ascii="Times New Roman" w:hAnsi="Times New Roman" w:cs="Times New Roman"/>
          <w:b/>
          <w:bCs/>
          <w:sz w:val="28"/>
          <w:szCs w:val="28"/>
        </w:rPr>
        <w:t>Заявка</w:t>
      </w:r>
    </w:p>
    <w:p w:rsidR="00D23585" w:rsidRPr="001D29D8" w:rsidRDefault="00D23585" w:rsidP="00104F19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на </w:t>
      </w:r>
      <w:r w:rsidRPr="001D29D8">
        <w:rPr>
          <w:rFonts w:ascii="Times New Roman" w:hAnsi="Times New Roman" w:cs="Times New Roman"/>
          <w:b/>
          <w:bCs/>
          <w:sz w:val="28"/>
          <w:szCs w:val="28"/>
        </w:rPr>
        <w:t>участи</w:t>
      </w:r>
      <w:r>
        <w:rPr>
          <w:rFonts w:ascii="Times New Roman" w:hAnsi="Times New Roman" w:cs="Times New Roman"/>
          <w:b/>
          <w:bCs/>
          <w:sz w:val="28"/>
          <w:szCs w:val="28"/>
        </w:rPr>
        <w:t>е</w:t>
      </w:r>
      <w:r w:rsidRPr="001D29D8">
        <w:rPr>
          <w:rFonts w:ascii="Times New Roman" w:hAnsi="Times New Roman" w:cs="Times New Roman"/>
          <w:b/>
          <w:bCs/>
          <w:sz w:val="28"/>
          <w:szCs w:val="28"/>
        </w:rPr>
        <w:t xml:space="preserve"> в конкурсе среди танцевальных коллективов города </w:t>
      </w:r>
    </w:p>
    <w:p w:rsidR="00D23585" w:rsidRPr="001D29D8" w:rsidRDefault="00D23585" w:rsidP="00104F19">
      <w:pPr>
        <w:pStyle w:val="NoSpacing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D29D8">
        <w:rPr>
          <w:rFonts w:ascii="Times New Roman" w:hAnsi="Times New Roman" w:cs="Times New Roman"/>
          <w:b/>
          <w:bCs/>
          <w:sz w:val="28"/>
          <w:szCs w:val="28"/>
        </w:rPr>
        <w:t>«Танцевальный батл»</w:t>
      </w:r>
    </w:p>
    <w:p w:rsidR="00D23585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106" w:type="dxa"/>
        <w:tblLook w:val="00A0"/>
      </w:tblPr>
      <w:tblGrid>
        <w:gridCol w:w="3168"/>
        <w:gridCol w:w="6300"/>
      </w:tblGrid>
      <w:tr w:rsidR="00D23585" w:rsidRPr="00EF2C55">
        <w:tc>
          <w:tcPr>
            <w:tcW w:w="3168" w:type="dxa"/>
          </w:tcPr>
          <w:p w:rsidR="00D23585" w:rsidRPr="00EF2C55" w:rsidRDefault="00D23585" w:rsidP="001D29D8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>1. Название коллектива</w:t>
            </w:r>
          </w:p>
        </w:tc>
        <w:tc>
          <w:tcPr>
            <w:tcW w:w="6300" w:type="dxa"/>
            <w:tcBorders>
              <w:bottom w:val="single" w:sz="4" w:space="0" w:color="auto"/>
            </w:tcBorders>
          </w:tcPr>
          <w:p w:rsidR="00D23585" w:rsidRPr="00EF2C55" w:rsidRDefault="00D23585" w:rsidP="001D29D8">
            <w:pPr>
              <w:pStyle w:val="NoSpacing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rPr>
          <w:trHeight w:val="430"/>
        </w:trPr>
        <w:tc>
          <w:tcPr>
            <w:tcW w:w="3168" w:type="dxa"/>
            <w:vMerge w:val="restart"/>
          </w:tcPr>
          <w:p w:rsidR="00D23585" w:rsidRDefault="00D23585" w:rsidP="001D29D8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115E08" w:rsidRDefault="00D23585" w:rsidP="001D29D8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 xml:space="preserve">2. Полное название учебного заведения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или городского учреждения</w:t>
            </w:r>
          </w:p>
          <w:p w:rsidR="00D23585" w:rsidRPr="00EF2C55" w:rsidRDefault="00D23585" w:rsidP="001D29D8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>(если есть)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Default="00D23585" w:rsidP="00104F19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EF2C55" w:rsidRDefault="00D23585" w:rsidP="00104F19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rPr>
          <w:trHeight w:val="430"/>
        </w:trPr>
        <w:tc>
          <w:tcPr>
            <w:tcW w:w="3168" w:type="dxa"/>
            <w:vMerge/>
          </w:tcPr>
          <w:p w:rsidR="00D23585" w:rsidRDefault="00D23585" w:rsidP="001D29D8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1D29D8">
            <w:pPr>
              <w:pStyle w:val="NoSpacing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rPr>
          <w:trHeight w:val="430"/>
        </w:trPr>
        <w:tc>
          <w:tcPr>
            <w:tcW w:w="3168" w:type="dxa"/>
            <w:vMerge/>
          </w:tcPr>
          <w:p w:rsidR="00D23585" w:rsidRDefault="00D23585" w:rsidP="001D29D8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1D29D8">
            <w:pPr>
              <w:pStyle w:val="NoSpacing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 w:val="restart"/>
          </w:tcPr>
          <w:p w:rsidR="00D2358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 xml:space="preserve">3. ФИО руководителя, тел., </w:t>
            </w:r>
            <w:r w:rsidRPr="00EF2C5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EF2C5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Default="00D23585" w:rsidP="001D29D8">
            <w:pPr>
              <w:pStyle w:val="NoSpacing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EF2C55" w:rsidRDefault="00D23585" w:rsidP="00104F19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1D29D8">
            <w:pPr>
              <w:pStyle w:val="NoSpacing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 w:val="restart"/>
          </w:tcPr>
          <w:p w:rsidR="00D2358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  <w:r w:rsidRPr="00EF2C55">
              <w:rPr>
                <w:rFonts w:ascii="Times New Roman" w:hAnsi="Times New Roman" w:cs="Times New Roman"/>
                <w:sz w:val="28"/>
                <w:szCs w:val="28"/>
              </w:rPr>
              <w:t>4. ФИО и год рождения  участников</w:t>
            </w: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Default="00D23585" w:rsidP="00AA323C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3585" w:rsidRPr="00EF2C55" w:rsidRDefault="00D23585" w:rsidP="00104F19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EF2C55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EF2C55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EF2C55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EF2C55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23585" w:rsidRPr="00EF2C55">
        <w:tc>
          <w:tcPr>
            <w:tcW w:w="3168" w:type="dxa"/>
            <w:vMerge/>
          </w:tcPr>
          <w:p w:rsidR="00D23585" w:rsidRPr="00EF2C55" w:rsidRDefault="00D23585" w:rsidP="00EF2C55">
            <w:pPr>
              <w:pStyle w:val="NoSpacing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300" w:type="dxa"/>
            <w:tcBorders>
              <w:top w:val="single" w:sz="4" w:space="0" w:color="auto"/>
              <w:bottom w:val="single" w:sz="4" w:space="0" w:color="auto"/>
            </w:tcBorders>
          </w:tcPr>
          <w:p w:rsidR="00D23585" w:rsidRPr="00EF2C55" w:rsidRDefault="00D23585" w:rsidP="00EF2C55">
            <w:pPr>
              <w:pStyle w:val="NoSpacing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Pr="00104F19" w:rsidRDefault="00D23585" w:rsidP="00452E09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23585" w:rsidRDefault="00D23585" w:rsidP="00452E09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104F19">
        <w:rPr>
          <w:rFonts w:ascii="Times New Roman" w:hAnsi="Times New Roman" w:cs="Times New Roman"/>
          <w:sz w:val="28"/>
          <w:szCs w:val="28"/>
        </w:rPr>
        <w:t xml:space="preserve">Руководитель коллектива </w:t>
      </w:r>
      <w:r w:rsidRPr="00104F19">
        <w:rPr>
          <w:rFonts w:ascii="Times New Roman" w:hAnsi="Times New Roman" w:cs="Times New Roman"/>
          <w:sz w:val="28"/>
          <w:szCs w:val="28"/>
        </w:rPr>
        <w:tab/>
      </w:r>
      <w:r w:rsidRPr="00104F1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104F19"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104F19">
        <w:rPr>
          <w:rFonts w:ascii="Times New Roman" w:hAnsi="Times New Roman" w:cs="Times New Roman"/>
          <w:sz w:val="28"/>
          <w:szCs w:val="28"/>
        </w:rPr>
        <w:t>/_______________/</w:t>
      </w:r>
    </w:p>
    <w:p w:rsidR="00D23585" w:rsidRPr="00104F19" w:rsidRDefault="00D23585" w:rsidP="00104F19">
      <w:pPr>
        <w:pStyle w:val="NoSpacing"/>
        <w:ind w:firstLine="5400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подпись                          ФИО </w:t>
      </w:r>
      <w:r w:rsidRPr="00104F19">
        <w:rPr>
          <w:rFonts w:ascii="Times New Roman" w:hAnsi="Times New Roman" w:cs="Times New Roman"/>
          <w:sz w:val="28"/>
          <w:szCs w:val="28"/>
          <w:vertAlign w:val="superscript"/>
        </w:rPr>
        <w:t>руководителя</w:t>
      </w:r>
    </w:p>
    <w:sectPr w:rsidR="00D23585" w:rsidRPr="00104F19" w:rsidSect="000C2E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2E09"/>
    <w:rsid w:val="00072D32"/>
    <w:rsid w:val="000B059B"/>
    <w:rsid w:val="000C2E65"/>
    <w:rsid w:val="00104F19"/>
    <w:rsid w:val="00115E08"/>
    <w:rsid w:val="001D29D8"/>
    <w:rsid w:val="003F41EE"/>
    <w:rsid w:val="00452E09"/>
    <w:rsid w:val="004A4FD3"/>
    <w:rsid w:val="00521C84"/>
    <w:rsid w:val="00655F1D"/>
    <w:rsid w:val="006B034F"/>
    <w:rsid w:val="00A21A4A"/>
    <w:rsid w:val="00A71C23"/>
    <w:rsid w:val="00AA323C"/>
    <w:rsid w:val="00B531EA"/>
    <w:rsid w:val="00C56544"/>
    <w:rsid w:val="00D23585"/>
    <w:rsid w:val="00EB13B5"/>
    <w:rsid w:val="00EF2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E65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452E09"/>
    <w:rPr>
      <w:rFonts w:cs="Calibri"/>
      <w:lang w:eastAsia="en-US"/>
    </w:rPr>
  </w:style>
  <w:style w:type="table" w:styleId="TableGrid">
    <w:name w:val="Table Grid"/>
    <w:basedOn w:val="TableNormal"/>
    <w:uiPriority w:val="99"/>
    <w:rsid w:val="00452E09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</TotalTime>
  <Pages>1</Pages>
  <Words>62</Words>
  <Characters>360</Characters>
  <Application>Microsoft Office Outlook</Application>
  <DocSecurity>0</DocSecurity>
  <Lines>0</Lines>
  <Paragraphs>0</Paragraphs>
  <ScaleCrop>false</ScaleCrop>
  <Company>КТИ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Студцентр</dc:creator>
  <cp:keywords/>
  <dc:description/>
  <cp:lastModifiedBy>КТИ</cp:lastModifiedBy>
  <cp:revision>5</cp:revision>
  <cp:lastPrinted>2015-04-10T12:24:00Z</cp:lastPrinted>
  <dcterms:created xsi:type="dcterms:W3CDTF">2015-04-02T10:56:00Z</dcterms:created>
  <dcterms:modified xsi:type="dcterms:W3CDTF">2015-04-20T09:35:00Z</dcterms:modified>
</cp:coreProperties>
</file>