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BC6" w:rsidRPr="005C1B16" w:rsidRDefault="00F80BC6" w:rsidP="00C66455">
      <w:pPr>
        <w:tabs>
          <w:tab w:val="left" w:pos="21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C1B16">
        <w:rPr>
          <w:rFonts w:ascii="Times New Roman" w:hAnsi="Times New Roman" w:cs="Times New Roman"/>
          <w:b/>
          <w:bCs/>
          <w:sz w:val="24"/>
          <w:szCs w:val="24"/>
        </w:rPr>
        <w:t>Согласовано</w:t>
      </w:r>
      <w:r w:rsidRPr="005C1B16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              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</w:t>
      </w:r>
      <w:r w:rsidRPr="005C1B16">
        <w:rPr>
          <w:rFonts w:ascii="Times New Roman" w:hAnsi="Times New Roman" w:cs="Times New Roman"/>
          <w:b/>
          <w:bCs/>
          <w:sz w:val="24"/>
          <w:szCs w:val="24"/>
        </w:rPr>
        <w:t>Утверждаю</w:t>
      </w:r>
    </w:p>
    <w:p w:rsidR="00F80BC6" w:rsidRPr="005C1B16" w:rsidRDefault="00F80BC6" w:rsidP="00C6645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C1B16">
        <w:rPr>
          <w:rFonts w:ascii="Times New Roman" w:hAnsi="Times New Roman" w:cs="Times New Roman"/>
          <w:sz w:val="20"/>
          <w:szCs w:val="20"/>
        </w:rPr>
        <w:t xml:space="preserve">Председатель Комитета по культуре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Pr="005C1B16">
        <w:rPr>
          <w:rFonts w:ascii="Times New Roman" w:hAnsi="Times New Roman" w:cs="Times New Roman"/>
          <w:sz w:val="20"/>
          <w:szCs w:val="20"/>
        </w:rPr>
        <w:t xml:space="preserve">  Директор МАУК ЦКД«Дружба»</w:t>
      </w:r>
    </w:p>
    <w:p w:rsidR="00F80BC6" w:rsidRPr="005C1B16" w:rsidRDefault="00F80BC6" w:rsidP="00C6645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C1B16">
        <w:rPr>
          <w:rFonts w:ascii="Times New Roman" w:hAnsi="Times New Roman" w:cs="Times New Roman"/>
          <w:sz w:val="20"/>
          <w:szCs w:val="20"/>
        </w:rPr>
        <w:t xml:space="preserve">Администрации городского округа-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</w:t>
      </w:r>
      <w:r w:rsidRPr="005C1B16">
        <w:rPr>
          <w:rFonts w:ascii="Times New Roman" w:hAnsi="Times New Roman" w:cs="Times New Roman"/>
          <w:sz w:val="20"/>
          <w:szCs w:val="20"/>
        </w:rPr>
        <w:t xml:space="preserve">       _______________ М.Ф. Сенчук                              </w:t>
      </w:r>
    </w:p>
    <w:p w:rsidR="00F80BC6" w:rsidRPr="005C1B16" w:rsidRDefault="00F80BC6" w:rsidP="00C6645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C1B16">
        <w:rPr>
          <w:rFonts w:ascii="Times New Roman" w:hAnsi="Times New Roman" w:cs="Times New Roman"/>
          <w:sz w:val="20"/>
          <w:szCs w:val="20"/>
        </w:rPr>
        <w:t>город Камышин</w:t>
      </w:r>
    </w:p>
    <w:p w:rsidR="00F80BC6" w:rsidRPr="005C1B16" w:rsidRDefault="00F80BC6" w:rsidP="00C6645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C1B16">
        <w:rPr>
          <w:rFonts w:ascii="Times New Roman" w:hAnsi="Times New Roman" w:cs="Times New Roman"/>
          <w:sz w:val="20"/>
          <w:szCs w:val="20"/>
        </w:rPr>
        <w:t>__________________ М.Я. Таранова</w:t>
      </w:r>
    </w:p>
    <w:p w:rsidR="00F80BC6" w:rsidRPr="005C1B16" w:rsidRDefault="00F80BC6" w:rsidP="00C6645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C1B16">
        <w:rPr>
          <w:rFonts w:ascii="Times New Roman" w:hAnsi="Times New Roman" w:cs="Times New Roman"/>
          <w:sz w:val="20"/>
          <w:szCs w:val="20"/>
        </w:rPr>
        <w:t>«_____» ___________ 201</w:t>
      </w:r>
      <w:r>
        <w:rPr>
          <w:rFonts w:ascii="Times New Roman" w:hAnsi="Times New Roman" w:cs="Times New Roman"/>
          <w:sz w:val="20"/>
          <w:szCs w:val="20"/>
        </w:rPr>
        <w:t>6</w:t>
      </w:r>
      <w:r w:rsidRPr="005C1B16">
        <w:rPr>
          <w:rFonts w:ascii="Times New Roman" w:hAnsi="Times New Roman" w:cs="Times New Roman"/>
          <w:sz w:val="20"/>
          <w:szCs w:val="20"/>
        </w:rPr>
        <w:t xml:space="preserve"> года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Pr="005C1B16">
        <w:rPr>
          <w:rFonts w:ascii="Times New Roman" w:hAnsi="Times New Roman" w:cs="Times New Roman"/>
          <w:sz w:val="20"/>
          <w:szCs w:val="20"/>
        </w:rPr>
        <w:t xml:space="preserve">           «_____» ____________ 201</w:t>
      </w:r>
      <w:r>
        <w:rPr>
          <w:rFonts w:ascii="Times New Roman" w:hAnsi="Times New Roman" w:cs="Times New Roman"/>
          <w:sz w:val="20"/>
          <w:szCs w:val="20"/>
        </w:rPr>
        <w:t>6</w:t>
      </w:r>
      <w:r w:rsidRPr="005C1B16">
        <w:rPr>
          <w:rFonts w:ascii="Times New Roman" w:hAnsi="Times New Roman" w:cs="Times New Roman"/>
          <w:sz w:val="20"/>
          <w:szCs w:val="20"/>
        </w:rPr>
        <w:t xml:space="preserve"> года</w:t>
      </w:r>
    </w:p>
    <w:p w:rsidR="00F80BC6" w:rsidRDefault="00F80BC6" w:rsidP="00C66455">
      <w:pPr>
        <w:shd w:val="clear" w:color="auto" w:fill="FFFFFF"/>
        <w:spacing w:after="0"/>
        <w:ind w:right="8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Default="00F80BC6" w:rsidP="00C66455">
      <w:pPr>
        <w:shd w:val="clear" w:color="auto" w:fill="FFFFFF"/>
        <w:spacing w:after="0"/>
        <w:ind w:right="8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Default="00F80BC6" w:rsidP="00C66455">
      <w:pPr>
        <w:shd w:val="clear" w:color="auto" w:fill="FFFFFF"/>
        <w:spacing w:after="0"/>
        <w:ind w:right="8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3645B7" w:rsidRDefault="00F80BC6" w:rsidP="00C66455">
      <w:pPr>
        <w:shd w:val="clear" w:color="auto" w:fill="FFFFFF"/>
        <w:spacing w:after="0"/>
        <w:ind w:right="84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45B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ПОЛОЖЕНИЕ</w:t>
      </w:r>
    </w:p>
    <w:p w:rsidR="00F80BC6" w:rsidRPr="003645B7" w:rsidRDefault="00F80BC6" w:rsidP="00C66455">
      <w:pPr>
        <w:shd w:val="clear" w:color="auto" w:fill="FFFFFF"/>
        <w:ind w:right="-124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</w:pPr>
      <w:r w:rsidRPr="003645B7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конкурса видеофильмов «Сам себе режиссер», посвященного </w:t>
      </w:r>
    </w:p>
    <w:p w:rsidR="00F80BC6" w:rsidRPr="003645B7" w:rsidRDefault="00F80BC6" w:rsidP="00F24044">
      <w:pPr>
        <w:shd w:val="clear" w:color="auto" w:fill="FFFFFF"/>
        <w:ind w:right="-124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</w:pPr>
      <w:r w:rsidRPr="003645B7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Году </w:t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>российского кино.</w:t>
      </w:r>
    </w:p>
    <w:p w:rsidR="00F80BC6" w:rsidRPr="002F2F61" w:rsidRDefault="00F80BC6" w:rsidP="00C66455">
      <w:pPr>
        <w:shd w:val="clear" w:color="auto" w:fill="FFFFFF"/>
        <w:spacing w:line="240" w:lineRule="auto"/>
        <w:ind w:right="-124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</w:pPr>
    </w:p>
    <w:p w:rsidR="00F80BC6" w:rsidRPr="002F2F61" w:rsidRDefault="00F80BC6" w:rsidP="00C66455">
      <w:pPr>
        <w:shd w:val="clear" w:color="auto" w:fill="FFFFFF"/>
        <w:tabs>
          <w:tab w:val="left" w:pos="5554"/>
        </w:tabs>
        <w:spacing w:after="0"/>
        <w:ind w:left="43"/>
        <w:jc w:val="center"/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ОРГАНИЗАТОРЫ</w:t>
      </w:r>
    </w:p>
    <w:p w:rsidR="00F80BC6" w:rsidRPr="002F2F61" w:rsidRDefault="00F80BC6" w:rsidP="00E63910">
      <w:pPr>
        <w:pStyle w:val="ListParagraph"/>
        <w:numPr>
          <w:ilvl w:val="0"/>
          <w:numId w:val="5"/>
        </w:numPr>
        <w:shd w:val="clear" w:color="auto" w:fill="FFFFFF"/>
        <w:tabs>
          <w:tab w:val="left" w:pos="555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Комитет по культуре  Администрации городского округа – город </w:t>
      </w:r>
      <w:r w:rsidRPr="002F2F61">
        <w:rPr>
          <w:rFonts w:ascii="Times New Roman" w:hAnsi="Times New Roman" w:cs="Times New Roman"/>
          <w:color w:val="000000"/>
          <w:sz w:val="28"/>
          <w:szCs w:val="28"/>
        </w:rPr>
        <w:t>Камышин;</w:t>
      </w:r>
    </w:p>
    <w:p w:rsidR="00F80BC6" w:rsidRPr="002F2F61" w:rsidRDefault="00F80BC6" w:rsidP="00E63910">
      <w:pPr>
        <w:pStyle w:val="ListParagraph"/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ind w:right="-56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1"/>
          <w:sz w:val="28"/>
          <w:szCs w:val="28"/>
        </w:rPr>
        <w:t>МАУК  Центр  культуры  и досуга «Дружба».</w:t>
      </w:r>
    </w:p>
    <w:p w:rsidR="00F80BC6" w:rsidRPr="002F2F61" w:rsidRDefault="00F80BC6" w:rsidP="00C66455">
      <w:pPr>
        <w:pStyle w:val="ListParagraph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ind w:left="426" w:right="-568" w:hanging="426"/>
        <w:rPr>
          <w:rFonts w:ascii="Times New Roman" w:hAnsi="Times New Roman" w:cs="Times New Roman"/>
          <w:color w:val="000000"/>
          <w:sz w:val="28"/>
          <w:szCs w:val="28"/>
        </w:rPr>
      </w:pPr>
    </w:p>
    <w:p w:rsidR="00F80BC6" w:rsidRPr="002F2F61" w:rsidRDefault="00F80BC6" w:rsidP="00C6645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ind w:right="-568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ТЕМА КОНКУРСА - </w:t>
      </w:r>
      <w:r w:rsidRPr="002F2F61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>«Его Величество кино»</w:t>
      </w:r>
    </w:p>
    <w:p w:rsidR="00F80BC6" w:rsidRPr="002F2F61" w:rsidRDefault="00F80BC6" w:rsidP="00C664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 xml:space="preserve">В видеофильме автор повествует об истории российского кинематографа, о судьбах и биографиях кинематографистов, о земляках, посвятивших свою жизнь отечественному кинематографу, о роли кино в жизни человека. </w:t>
      </w:r>
    </w:p>
    <w:p w:rsidR="00F80BC6" w:rsidRPr="002F2F61" w:rsidRDefault="00F80BC6" w:rsidP="00C6645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</w:p>
    <w:p w:rsidR="00F80BC6" w:rsidRPr="002F2F61" w:rsidRDefault="00F80BC6" w:rsidP="00C66455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ЦЕЛИ И ЗАДАЧИ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выявление и поддержка одаренных детей;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привлечение внимания к активному участию в мероприятии, посвященному Году российского кино;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воспитание художественного вкуса молодежи и подростков;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привлечение интереса подрастающего поколения к отечественному кинематографу;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привлечение внимания общественности к детскому и юношескому видеотворчеству;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создание условий для творческого развития и оказание помощи в профессиональном самоопределении школьников;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повышение роли кинематографа в эстетическом и нравственном воспитании молодежи</w:t>
      </w:r>
      <w:r w:rsidRPr="002F2F61">
        <w:rPr>
          <w:rFonts w:ascii="Times New Roman" w:hAnsi="Times New Roman" w:cs="Times New Roman"/>
          <w:color w:val="000000"/>
          <w:spacing w:val="1"/>
          <w:sz w:val="28"/>
          <w:szCs w:val="28"/>
        </w:rPr>
        <w:t>;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создание площадки для обмена опытом между авторами любительских фильмов; </w:t>
      </w:r>
    </w:p>
    <w:p w:rsidR="00F80BC6" w:rsidRPr="002F2F61" w:rsidRDefault="00F80BC6" w:rsidP="00C6645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1"/>
          <w:sz w:val="28"/>
          <w:szCs w:val="28"/>
        </w:rPr>
        <w:t>ра</w:t>
      </w:r>
      <w:r w:rsidRPr="002F2F61">
        <w:rPr>
          <w:rFonts w:ascii="Times New Roman" w:hAnsi="Times New Roman" w:cs="Times New Roman"/>
          <w:sz w:val="28"/>
          <w:szCs w:val="28"/>
        </w:rPr>
        <w:t xml:space="preserve">звитие любительского видеотворчества </w:t>
      </w:r>
      <w:r w:rsidRPr="002F2F61">
        <w:rPr>
          <w:rFonts w:ascii="Times New Roman" w:hAnsi="Times New Roman" w:cs="Times New Roman"/>
          <w:color w:val="000000"/>
          <w:spacing w:val="-1"/>
          <w:sz w:val="28"/>
          <w:szCs w:val="28"/>
        </w:rPr>
        <w:t>среди подрастающего поколения  города  Камышина.</w:t>
      </w: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УСЛОВИЯ КОНКУРСА</w:t>
      </w:r>
    </w:p>
    <w:p w:rsidR="00F80BC6" w:rsidRPr="002F2F61" w:rsidRDefault="00F80BC6" w:rsidP="00C664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 xml:space="preserve">В конкурсе могут принять участие как отдельные  видеолюбители, так и видеостудии (любительские). </w:t>
      </w:r>
    </w:p>
    <w:p w:rsidR="00F80BC6" w:rsidRPr="002F2F61" w:rsidRDefault="00F80BC6" w:rsidP="00C664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 xml:space="preserve">На конкурс принимаются фильмы, соответствующие теме и выполненные в жанре документального, документально-постановочного, анимационного кино. Фильмы должны быть представлены только в формате </w:t>
      </w:r>
      <w:r w:rsidRPr="002F2F61">
        <w:rPr>
          <w:rFonts w:ascii="Times New Roman" w:hAnsi="Times New Roman" w:cs="Times New Roman"/>
          <w:sz w:val="28"/>
          <w:szCs w:val="28"/>
          <w:lang w:val="en-US"/>
        </w:rPr>
        <w:t>DVD</w:t>
      </w:r>
      <w:r w:rsidRPr="002F2F61">
        <w:rPr>
          <w:rFonts w:ascii="Times New Roman" w:hAnsi="Times New Roman" w:cs="Times New Roman"/>
          <w:sz w:val="28"/>
          <w:szCs w:val="28"/>
        </w:rPr>
        <w:t xml:space="preserve">, обязательно иметь титры (режиссер, автор сценария, музыка). Продолжительность до </w:t>
      </w:r>
      <w:r w:rsidRPr="002F2F61">
        <w:rPr>
          <w:rFonts w:ascii="Times New Roman" w:hAnsi="Times New Roman" w:cs="Times New Roman"/>
          <w:b/>
          <w:bCs/>
          <w:sz w:val="28"/>
          <w:szCs w:val="28"/>
        </w:rPr>
        <w:t>15 минут</w:t>
      </w:r>
      <w:r w:rsidRPr="002F2F61">
        <w:rPr>
          <w:rFonts w:ascii="Times New Roman" w:hAnsi="Times New Roman" w:cs="Times New Roman"/>
          <w:sz w:val="28"/>
          <w:szCs w:val="28"/>
        </w:rPr>
        <w:t xml:space="preserve">. Количество представляемых фильмов не ограничено. Возраст участников конкурса до 18 лет. При работе над фильмом допускается помощь старших товарищей, родителей, педагогов. </w:t>
      </w:r>
    </w:p>
    <w:p w:rsidR="00F80BC6" w:rsidRPr="002F2F61" w:rsidRDefault="00F80BC6" w:rsidP="00C664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 xml:space="preserve">К работе приложить копию паспорта или свидетельства о рождении автора (или авторов), адрес и контактный телефон. Если фильм создан группой видеолюбителей, указать полное наименование студии, Ф. И. О. руководителя, адрес, контактный телефон, список участников студии с датами их рождения. </w:t>
      </w:r>
    </w:p>
    <w:p w:rsidR="00F80BC6" w:rsidRPr="002F2F61" w:rsidRDefault="00F80BC6" w:rsidP="00C6645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F80BC6" w:rsidRPr="002F2F61" w:rsidRDefault="00F80BC6" w:rsidP="00C66455">
      <w:pPr>
        <w:shd w:val="clear" w:color="auto" w:fill="FFFFFF"/>
        <w:spacing w:after="0"/>
        <w:ind w:right="110"/>
        <w:jc w:val="center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 ПРОВЕДЕНИЯ</w:t>
      </w:r>
    </w:p>
    <w:p w:rsidR="00F80BC6" w:rsidRPr="002F2F61" w:rsidRDefault="00F80BC6" w:rsidP="00E63910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Видеофильмы присылать не позднее  </w:t>
      </w:r>
      <w:r w:rsidRPr="002F2F61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31 октября 2016 года</w:t>
      </w:r>
      <w:r w:rsidRPr="002F2F6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по адресу:</w:t>
      </w:r>
    </w:p>
    <w:p w:rsidR="00F80BC6" w:rsidRPr="002F2F61" w:rsidRDefault="00F80BC6" w:rsidP="00E63910">
      <w:pPr>
        <w:shd w:val="clear" w:color="auto" w:fill="FFFFFF"/>
        <w:spacing w:after="0"/>
        <w:ind w:right="-142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г. Камышин, ул. Пролетарская, 24,  ЦКД «Дружба». Справки по тел.: 4-63-21, </w:t>
      </w:r>
    </w:p>
    <w:p w:rsidR="00F80BC6" w:rsidRPr="002F2F61" w:rsidRDefault="00F80BC6" w:rsidP="00E63910">
      <w:pPr>
        <w:shd w:val="clear" w:color="auto" w:fill="FFFFFF"/>
        <w:spacing w:after="0"/>
        <w:ind w:right="-142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1"/>
          <w:sz w:val="28"/>
          <w:szCs w:val="28"/>
        </w:rPr>
        <w:t>4-62-24.</w:t>
      </w:r>
    </w:p>
    <w:p w:rsidR="00F80BC6" w:rsidRPr="002F2F61" w:rsidRDefault="00F80BC6" w:rsidP="00C664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Работы оценивает жюри, состав которого формирует оргкомитет фестиваля фильмов для </w:t>
      </w:r>
      <w:r w:rsidRPr="002F2F61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детей «Чудо по имени Кино». </w:t>
      </w:r>
      <w:r w:rsidRPr="002F2F61">
        <w:rPr>
          <w:rFonts w:ascii="Times New Roman" w:hAnsi="Times New Roman" w:cs="Times New Roman"/>
          <w:sz w:val="28"/>
          <w:szCs w:val="28"/>
        </w:rPr>
        <w:t xml:space="preserve">При вынесении решения учитываются возрастные категории: до 13 лет, 14-18 лет. Если побеждает работа видеостудии, присуждается один общий приз на коллектив. </w:t>
      </w:r>
      <w:r w:rsidRPr="002F2F61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Подведение итогов конкурса состоится </w:t>
      </w:r>
      <w:r w:rsidRPr="002F2F61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</w:rPr>
        <w:t>в ноябре</w:t>
      </w:r>
      <w:r w:rsidRPr="002F2F6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 в видеозале ЦКД «Дружба».</w:t>
      </w:r>
    </w:p>
    <w:p w:rsidR="00F80BC6" w:rsidRPr="002F2F61" w:rsidRDefault="00F80BC6" w:rsidP="005C1B16">
      <w:pPr>
        <w:shd w:val="clear" w:color="auto" w:fill="FFFFFF"/>
        <w:spacing w:after="0" w:line="360" w:lineRule="auto"/>
        <w:ind w:left="19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</w:p>
    <w:p w:rsidR="00F80BC6" w:rsidRPr="002F2F61" w:rsidRDefault="00F80BC6" w:rsidP="00C66455">
      <w:pPr>
        <w:shd w:val="clear" w:color="auto" w:fill="FFFFFF"/>
        <w:spacing w:after="0"/>
        <w:ind w:left="19"/>
        <w:jc w:val="center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КРИТЕРИИ ОЦЕНКИ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соответствие теме конкурса;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оригинальность,  неожиданность драматургического  хода,  сценарного замысла, авторской позиции;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целостность формы и развернутость идеи;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глубина воспитательного воздействия;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достоверность раскрытия образа;</w:t>
      </w:r>
    </w:p>
    <w:p w:rsidR="00F80BC6" w:rsidRPr="002F2F61" w:rsidRDefault="00F80BC6" w:rsidP="00C66455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оправданность использования выразительных средств и спецэффектов при раскрытии авторского замысла.</w:t>
      </w:r>
    </w:p>
    <w:p w:rsidR="00F80BC6" w:rsidRPr="002F2F61" w:rsidRDefault="00F80BC6" w:rsidP="005C1B16">
      <w:pPr>
        <w:shd w:val="clear" w:color="auto" w:fill="FFFFFF"/>
        <w:tabs>
          <w:tab w:val="left" w:pos="797"/>
        </w:tabs>
        <w:spacing w:after="0" w:line="360" w:lineRule="auto"/>
        <w:ind w:right="-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80BC6" w:rsidRPr="002F2F61" w:rsidRDefault="00F80BC6" w:rsidP="00C66455">
      <w:pPr>
        <w:shd w:val="clear" w:color="auto" w:fill="FFFFFF"/>
        <w:tabs>
          <w:tab w:val="left" w:pos="797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НАГРАЖДЕНИЕ ПРИЗЕРОВ</w:t>
      </w:r>
    </w:p>
    <w:p w:rsidR="00F80BC6" w:rsidRPr="002F2F61" w:rsidRDefault="00F80BC6" w:rsidP="00C66455">
      <w:pPr>
        <w:pStyle w:val="ListParagraph"/>
        <w:numPr>
          <w:ilvl w:val="0"/>
          <w:numId w:val="4"/>
        </w:numPr>
        <w:spacing w:after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Грамоты, дипломы;</w:t>
      </w:r>
    </w:p>
    <w:p w:rsidR="00F80BC6" w:rsidRPr="002F2F61" w:rsidRDefault="00F80BC6" w:rsidP="00C66455">
      <w:pPr>
        <w:pStyle w:val="ListParagraph"/>
        <w:numPr>
          <w:ilvl w:val="0"/>
          <w:numId w:val="4"/>
        </w:numPr>
        <w:spacing w:after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2F2F61">
        <w:rPr>
          <w:rFonts w:ascii="Times New Roman" w:hAnsi="Times New Roman" w:cs="Times New Roman"/>
          <w:color w:val="000000"/>
          <w:spacing w:val="-9"/>
          <w:sz w:val="28"/>
          <w:szCs w:val="28"/>
        </w:rPr>
        <w:t>памятные подарки;</w:t>
      </w:r>
    </w:p>
    <w:p w:rsidR="00F80BC6" w:rsidRPr="002F2F61" w:rsidRDefault="00F80BC6" w:rsidP="005C1B1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80BC6" w:rsidRPr="002F2F61" w:rsidRDefault="00F80BC6" w:rsidP="00C6645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2F61">
        <w:rPr>
          <w:rFonts w:ascii="Times New Roman" w:hAnsi="Times New Roman" w:cs="Times New Roman"/>
          <w:b/>
          <w:bCs/>
          <w:sz w:val="28"/>
          <w:szCs w:val="28"/>
        </w:rPr>
        <w:t>ОСОБЫЕ ПОЛОЖЕНИЯ</w:t>
      </w:r>
    </w:p>
    <w:p w:rsidR="00F80BC6" w:rsidRPr="002F2F61" w:rsidRDefault="00F80BC6" w:rsidP="00E6391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2F61">
        <w:rPr>
          <w:rFonts w:ascii="Times New Roman" w:hAnsi="Times New Roman" w:cs="Times New Roman"/>
          <w:sz w:val="28"/>
          <w:szCs w:val="28"/>
        </w:rPr>
        <w:t>Работы, присланные на конкурс, не возвращаются их авторам.</w:t>
      </w:r>
    </w:p>
    <w:sectPr w:rsidR="00F80BC6" w:rsidRPr="002F2F61" w:rsidSect="005C1B16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9E38A8"/>
    <w:multiLevelType w:val="hybridMultilevel"/>
    <w:tmpl w:val="AD785024"/>
    <w:lvl w:ilvl="0" w:tplc="D164A1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86171E"/>
    <w:multiLevelType w:val="hybridMultilevel"/>
    <w:tmpl w:val="FA5418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C600FB1"/>
    <w:multiLevelType w:val="hybridMultilevel"/>
    <w:tmpl w:val="778EF9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395D5944"/>
    <w:multiLevelType w:val="hybridMultilevel"/>
    <w:tmpl w:val="9D508E1A"/>
    <w:lvl w:ilvl="0" w:tplc="04190001">
      <w:start w:val="1"/>
      <w:numFmt w:val="bullet"/>
      <w:lvlText w:val=""/>
      <w:lvlJc w:val="left"/>
      <w:pPr>
        <w:ind w:left="146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8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0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2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4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6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8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0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26" w:hanging="360"/>
      </w:pPr>
      <w:rPr>
        <w:rFonts w:ascii="Wingdings" w:hAnsi="Wingdings" w:cs="Wingdings" w:hint="default"/>
      </w:rPr>
    </w:lvl>
  </w:abstractNum>
  <w:abstractNum w:abstractNumId="4">
    <w:nsid w:val="7EB82927"/>
    <w:multiLevelType w:val="hybridMultilevel"/>
    <w:tmpl w:val="CA60729C"/>
    <w:lvl w:ilvl="0" w:tplc="D164A132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6455"/>
    <w:rsid w:val="00075859"/>
    <w:rsid w:val="001110FD"/>
    <w:rsid w:val="001B5313"/>
    <w:rsid w:val="001C73A3"/>
    <w:rsid w:val="002F2F61"/>
    <w:rsid w:val="002F7D02"/>
    <w:rsid w:val="003645B7"/>
    <w:rsid w:val="003E623C"/>
    <w:rsid w:val="0053734E"/>
    <w:rsid w:val="0054397C"/>
    <w:rsid w:val="005C1B16"/>
    <w:rsid w:val="005D7B0D"/>
    <w:rsid w:val="007D7F0F"/>
    <w:rsid w:val="00B776B0"/>
    <w:rsid w:val="00C66455"/>
    <w:rsid w:val="00D90696"/>
    <w:rsid w:val="00E63910"/>
    <w:rsid w:val="00E9736A"/>
    <w:rsid w:val="00EC4DDD"/>
    <w:rsid w:val="00F24044"/>
    <w:rsid w:val="00F80BC6"/>
    <w:rsid w:val="00F90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76B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66455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87</TotalTime>
  <Pages>2</Pages>
  <Words>544</Words>
  <Characters>3105</Characters>
  <Application>Microsoft Office Outlook</Application>
  <DocSecurity>0</DocSecurity>
  <Lines>0</Lines>
  <Paragraphs>0</Paragraphs>
  <ScaleCrop>false</ScaleCrop>
  <Company>КТИ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КТИ</cp:lastModifiedBy>
  <cp:revision>9</cp:revision>
  <cp:lastPrinted>2015-10-02T11:18:00Z</cp:lastPrinted>
  <dcterms:created xsi:type="dcterms:W3CDTF">2015-10-02T11:07:00Z</dcterms:created>
  <dcterms:modified xsi:type="dcterms:W3CDTF">2016-09-28T07:54:00Z</dcterms:modified>
</cp:coreProperties>
</file>